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5D3" w:rsidRDefault="00E965D3" w:rsidP="00E965D3">
      <w:pPr>
        <w:contextualSpacing/>
        <w:rPr>
          <w:sz w:val="24"/>
          <w:szCs w:val="24"/>
          <w:lang w:val="bg-BG"/>
        </w:rPr>
      </w:pPr>
    </w:p>
    <w:p w:rsidR="00916B8F" w:rsidRDefault="006A4228" w:rsidP="00E965D3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  <w:r>
        <w:rPr>
          <w:b/>
          <w:caps/>
          <w:noProof/>
          <w:sz w:val="24"/>
          <w:szCs w:val="24"/>
          <w:lang w:val="bg-BG"/>
        </w:rPr>
        <w:drawing>
          <wp:inline distT="0" distB="0" distL="0" distR="0">
            <wp:extent cx="5761355" cy="883920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297C" w:rsidRDefault="0055297C" w:rsidP="00E965D3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</w:p>
    <w:p w:rsidR="00E965D3" w:rsidRPr="00F82129" w:rsidRDefault="00E965D3" w:rsidP="00E965D3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  <w:r w:rsidRPr="00F82129">
        <w:rPr>
          <w:b/>
          <w:caps/>
          <w:sz w:val="24"/>
          <w:szCs w:val="24"/>
          <w:lang w:val="bg-BG"/>
        </w:rPr>
        <w:t>ДО</w:t>
      </w:r>
    </w:p>
    <w:p w:rsidR="00EE6AF4" w:rsidRPr="00F82129" w:rsidRDefault="00E965D3" w:rsidP="00E965D3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  <w:r w:rsidRPr="00F82129">
        <w:rPr>
          <w:b/>
          <w:caps/>
          <w:sz w:val="24"/>
          <w:szCs w:val="24"/>
          <w:lang w:val="bg-BG"/>
        </w:rPr>
        <w:t>ОБЩИНСКИ СЪВЕТ</w:t>
      </w:r>
    </w:p>
    <w:p w:rsidR="00414C21" w:rsidRDefault="00FE4CA9" w:rsidP="0055297C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  <w:r>
        <w:rPr>
          <w:b/>
          <w:caps/>
          <w:sz w:val="24"/>
          <w:szCs w:val="24"/>
          <w:lang w:val="bg-BG"/>
        </w:rPr>
        <w:t>ГР.</w:t>
      </w:r>
      <w:r w:rsidR="00E965D3" w:rsidRPr="00F82129">
        <w:rPr>
          <w:b/>
          <w:caps/>
          <w:sz w:val="24"/>
          <w:szCs w:val="24"/>
          <w:lang w:val="bg-BG"/>
        </w:rPr>
        <w:t>Поморие</w:t>
      </w:r>
    </w:p>
    <w:p w:rsidR="0055297C" w:rsidRPr="0055297C" w:rsidRDefault="0055297C" w:rsidP="0055297C">
      <w:pPr>
        <w:spacing w:after="100" w:afterAutospacing="1"/>
        <w:contextualSpacing/>
        <w:rPr>
          <w:b/>
          <w:caps/>
          <w:sz w:val="24"/>
          <w:szCs w:val="24"/>
          <w:lang w:val="bg-BG"/>
        </w:rPr>
      </w:pPr>
    </w:p>
    <w:p w:rsidR="00E965D3" w:rsidRPr="00050A9E" w:rsidRDefault="00E965D3" w:rsidP="00FA602B">
      <w:pPr>
        <w:jc w:val="center"/>
        <w:rPr>
          <w:b/>
          <w:sz w:val="24"/>
          <w:szCs w:val="24"/>
          <w:lang w:val="bg-BG"/>
        </w:rPr>
      </w:pPr>
      <w:r w:rsidRPr="00050A9E">
        <w:rPr>
          <w:b/>
          <w:sz w:val="24"/>
          <w:szCs w:val="24"/>
          <w:lang w:val="bg-BG"/>
        </w:rPr>
        <w:t>ДОКЛАДНА ЗАПИСКА</w:t>
      </w:r>
    </w:p>
    <w:p w:rsidR="00993B96" w:rsidRDefault="00BE6990" w:rsidP="00FA602B">
      <w:pPr>
        <w:jc w:val="center"/>
        <w:rPr>
          <w:sz w:val="24"/>
          <w:szCs w:val="24"/>
          <w:lang w:val="bg-BG" w:eastAsia="en-US"/>
        </w:rPr>
      </w:pPr>
      <w:r w:rsidRPr="00F96591">
        <w:rPr>
          <w:sz w:val="24"/>
          <w:szCs w:val="24"/>
          <w:lang w:val="bg-BG" w:eastAsia="en-US"/>
        </w:rPr>
        <w:t>от Иван Атанасов Алексиев</w:t>
      </w:r>
      <w:r w:rsidRPr="00F96591">
        <w:rPr>
          <w:rFonts w:ascii="Dutch" w:hAnsi="Dutch"/>
          <w:sz w:val="24"/>
          <w:szCs w:val="24"/>
          <w:lang w:eastAsia="en-US"/>
        </w:rPr>
        <w:t xml:space="preserve"> - </w:t>
      </w:r>
      <w:r w:rsidR="00765CB2">
        <w:rPr>
          <w:sz w:val="24"/>
          <w:szCs w:val="24"/>
          <w:lang w:val="bg-BG" w:eastAsia="en-US"/>
        </w:rPr>
        <w:t>К</w:t>
      </w:r>
      <w:r w:rsidRPr="00F96591">
        <w:rPr>
          <w:sz w:val="24"/>
          <w:szCs w:val="24"/>
          <w:lang w:val="bg-BG" w:eastAsia="en-US"/>
        </w:rPr>
        <w:t>мет</w:t>
      </w:r>
      <w:r w:rsidRPr="00F96591">
        <w:rPr>
          <w:rFonts w:ascii="Dutch" w:hAnsi="Dutch"/>
          <w:sz w:val="24"/>
          <w:szCs w:val="24"/>
          <w:lang w:eastAsia="en-US"/>
        </w:rPr>
        <w:t xml:space="preserve"> </w:t>
      </w:r>
      <w:r w:rsidRPr="00F96591">
        <w:rPr>
          <w:sz w:val="24"/>
          <w:szCs w:val="24"/>
          <w:lang w:val="bg-BG" w:eastAsia="en-US"/>
        </w:rPr>
        <w:t>на Община Поморие</w:t>
      </w:r>
    </w:p>
    <w:p w:rsidR="00AA31F4" w:rsidRPr="00993B96" w:rsidRDefault="00AA31F4" w:rsidP="00FA602B">
      <w:pPr>
        <w:jc w:val="center"/>
        <w:rPr>
          <w:sz w:val="24"/>
          <w:szCs w:val="24"/>
          <w:lang w:val="bg-BG" w:eastAsia="en-US"/>
        </w:rPr>
      </w:pPr>
    </w:p>
    <w:p w:rsidR="00414C21" w:rsidRDefault="00765CB2" w:rsidP="00FA602B">
      <w:pPr>
        <w:ind w:left="40" w:right="40"/>
        <w:jc w:val="both"/>
        <w:rPr>
          <w:sz w:val="24"/>
          <w:szCs w:val="24"/>
          <w:lang w:val="bg-BG"/>
        </w:rPr>
      </w:pPr>
      <w:r w:rsidRPr="00A316CB">
        <w:rPr>
          <w:bCs/>
          <w:sz w:val="24"/>
          <w:szCs w:val="24"/>
          <w:lang w:val="bg-BG"/>
        </w:rPr>
        <w:t>Относно</w:t>
      </w:r>
      <w:r w:rsidR="00631DCD" w:rsidRPr="00A316CB">
        <w:rPr>
          <w:bCs/>
          <w:sz w:val="24"/>
          <w:szCs w:val="24"/>
          <w:lang w:val="bg-BG"/>
        </w:rPr>
        <w:t>:</w:t>
      </w:r>
      <w:r w:rsidR="00AC1C7B" w:rsidRPr="00AC1C7B">
        <w:rPr>
          <w:sz w:val="24"/>
          <w:szCs w:val="24"/>
          <w:lang w:val="bg-BG"/>
        </w:rPr>
        <w:t xml:space="preserve"> </w:t>
      </w:r>
      <w:r w:rsidR="00CD7C76" w:rsidRPr="00A316CB">
        <w:rPr>
          <w:sz w:val="24"/>
          <w:szCs w:val="24"/>
          <w:lang w:val="bg-BG"/>
        </w:rPr>
        <w:t>Определяне на минимални и максимални цени за таксиметров превоз на пътници на тери</w:t>
      </w:r>
      <w:r w:rsidR="00BE6990" w:rsidRPr="00A316CB">
        <w:rPr>
          <w:sz w:val="24"/>
          <w:szCs w:val="24"/>
          <w:lang w:val="bg-BG"/>
        </w:rPr>
        <w:t>т</w:t>
      </w:r>
      <w:r w:rsidR="00753119">
        <w:rPr>
          <w:sz w:val="24"/>
          <w:szCs w:val="24"/>
          <w:lang w:val="bg-BG"/>
        </w:rPr>
        <w:t>орията на о</w:t>
      </w:r>
      <w:r>
        <w:rPr>
          <w:sz w:val="24"/>
          <w:szCs w:val="24"/>
          <w:lang w:val="bg-BG"/>
        </w:rPr>
        <w:t>бщина Поморие за 202</w:t>
      </w:r>
      <w:r w:rsidR="00FE4CA9">
        <w:rPr>
          <w:sz w:val="24"/>
          <w:szCs w:val="24"/>
        </w:rPr>
        <w:t>7</w:t>
      </w:r>
      <w:r w:rsidR="00CD7C76" w:rsidRPr="00A316CB">
        <w:rPr>
          <w:sz w:val="24"/>
          <w:szCs w:val="24"/>
          <w:lang w:val="bg-BG"/>
        </w:rPr>
        <w:t xml:space="preserve">г. </w:t>
      </w:r>
    </w:p>
    <w:p w:rsidR="00AA31F4" w:rsidRPr="0055297C" w:rsidRDefault="00AA31F4" w:rsidP="00FA602B">
      <w:pPr>
        <w:ind w:left="40" w:right="40"/>
        <w:jc w:val="both"/>
        <w:rPr>
          <w:sz w:val="24"/>
          <w:szCs w:val="24"/>
          <w:lang w:val="bg-BG"/>
        </w:rPr>
      </w:pPr>
    </w:p>
    <w:p w:rsidR="00DE0FBA" w:rsidRPr="00DE0FBA" w:rsidRDefault="00DE0FBA" w:rsidP="00FA602B">
      <w:pPr>
        <w:pStyle w:val="ae"/>
        <w:ind w:firstLine="708"/>
        <w:rPr>
          <w:b/>
          <w:sz w:val="24"/>
          <w:lang w:val="bg-BG"/>
        </w:rPr>
      </w:pPr>
      <w:r w:rsidRPr="00DE0FBA">
        <w:rPr>
          <w:b/>
          <w:sz w:val="24"/>
          <w:lang w:val="bg-BG"/>
        </w:rPr>
        <w:t>УВАЖАЕМИ ГОСПОДИН ПРЕДСЕДАТЕЛ,</w:t>
      </w:r>
    </w:p>
    <w:p w:rsidR="00AC1C7B" w:rsidRDefault="00631DCD" w:rsidP="00FA602B">
      <w:pPr>
        <w:pStyle w:val="ae"/>
        <w:ind w:left="708"/>
        <w:rPr>
          <w:b/>
          <w:sz w:val="24"/>
          <w:lang w:val="bg-BG"/>
        </w:rPr>
      </w:pPr>
      <w:r w:rsidRPr="00DE0FBA">
        <w:rPr>
          <w:b/>
          <w:sz w:val="24"/>
          <w:lang w:val="bg-BG"/>
        </w:rPr>
        <w:t>УВАЖАЕМИ ДАМИ И ГОСПОДА</w:t>
      </w:r>
      <w:r w:rsidR="00BE6990" w:rsidRPr="00DE0FBA">
        <w:rPr>
          <w:b/>
          <w:sz w:val="24"/>
          <w:lang w:val="bg-BG"/>
        </w:rPr>
        <w:t xml:space="preserve"> ОБЩИНСКИ СЪВЕТНИЦИ</w:t>
      </w:r>
      <w:r w:rsidR="00AC1C7B" w:rsidRPr="00DE0FBA">
        <w:rPr>
          <w:b/>
          <w:sz w:val="24"/>
          <w:lang w:val="bg-BG"/>
        </w:rPr>
        <w:t>,</w:t>
      </w:r>
    </w:p>
    <w:p w:rsidR="00DE0FBA" w:rsidRPr="00DE0FBA" w:rsidRDefault="00DE0FBA" w:rsidP="00FA602B">
      <w:pPr>
        <w:pStyle w:val="ae"/>
        <w:ind w:left="708"/>
        <w:rPr>
          <w:b/>
          <w:sz w:val="24"/>
          <w:lang w:val="bg-BG"/>
        </w:rPr>
      </w:pPr>
    </w:p>
    <w:p w:rsidR="00BC4A44" w:rsidRDefault="00AA6380" w:rsidP="00FA602B">
      <w:pPr>
        <w:pStyle w:val="ae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  <w:r w:rsidR="00E56B20">
        <w:rPr>
          <w:sz w:val="24"/>
          <w:szCs w:val="24"/>
          <w:lang w:val="bg-BG"/>
        </w:rPr>
        <w:t xml:space="preserve">Съгласно чл. 24а, ал.11 от Закона за автомобилните превози, </w:t>
      </w:r>
      <w:r w:rsidR="00E56B20" w:rsidRPr="00E56B20">
        <w:rPr>
          <w:sz w:val="24"/>
          <w:szCs w:val="24"/>
          <w:lang w:val="en"/>
        </w:rPr>
        <w:t xml:space="preserve">Общинските съвети определят минимални и максимални цени за таксиметров превоз на пътници за един километър пробег по съответната тарифа, валидни за територията на съответната община, където е издадено разрешението </w:t>
      </w:r>
      <w:r w:rsidR="00E56B20">
        <w:rPr>
          <w:sz w:val="24"/>
          <w:szCs w:val="24"/>
          <w:lang w:val="bg-BG"/>
        </w:rPr>
        <w:t>за таксиметров превоз на пътници</w:t>
      </w:r>
      <w:r w:rsidR="00E56B20" w:rsidRPr="00E56B20">
        <w:rPr>
          <w:sz w:val="24"/>
          <w:szCs w:val="24"/>
          <w:lang w:val="en"/>
        </w:rPr>
        <w:t xml:space="preserve">. </w:t>
      </w:r>
      <w:r w:rsidR="00E56B20">
        <w:rPr>
          <w:sz w:val="24"/>
          <w:szCs w:val="24"/>
          <w:lang w:val="bg-BG"/>
        </w:rPr>
        <w:t xml:space="preserve">Изрично е посочено в чл. 24а, ал. </w:t>
      </w:r>
      <w:r w:rsidR="00E56B20" w:rsidRPr="00E56B20">
        <w:rPr>
          <w:sz w:val="24"/>
          <w:szCs w:val="24"/>
          <w:lang w:val="en"/>
        </w:rPr>
        <w:t>1</w:t>
      </w:r>
      <w:r w:rsidR="00E56B20">
        <w:rPr>
          <w:sz w:val="24"/>
          <w:szCs w:val="24"/>
          <w:lang w:val="bg-BG"/>
        </w:rPr>
        <w:t>2 от същия закон, че актуализация на цените се прави минимум веднъж годишно.</w:t>
      </w:r>
    </w:p>
    <w:p w:rsidR="0055297C" w:rsidRDefault="00E56B20" w:rsidP="00FA602B">
      <w:pPr>
        <w:pStyle w:val="ae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  <w:t xml:space="preserve">Последната актуализация е приета с </w:t>
      </w:r>
      <w:r w:rsidR="00DE0FBA" w:rsidRPr="0055297C">
        <w:rPr>
          <w:sz w:val="24"/>
          <w:szCs w:val="24"/>
          <w:lang w:val="bg-BG"/>
        </w:rPr>
        <w:t xml:space="preserve">Решение </w:t>
      </w:r>
      <w:r w:rsidR="00DE0FBA" w:rsidRPr="00765CB2">
        <w:rPr>
          <w:sz w:val="24"/>
          <w:szCs w:val="24"/>
          <w:lang w:val="bg-BG"/>
        </w:rPr>
        <w:t>№</w:t>
      </w:r>
      <w:r w:rsidR="00262DE0">
        <w:rPr>
          <w:sz w:val="24"/>
          <w:szCs w:val="24"/>
          <w:lang w:val="bg-BG"/>
        </w:rPr>
        <w:t>669/30.10.2025г. по т.18</w:t>
      </w:r>
      <w:r w:rsidR="00B921B0">
        <w:rPr>
          <w:sz w:val="24"/>
          <w:szCs w:val="24"/>
          <w:lang w:val="bg-BG"/>
        </w:rPr>
        <w:t xml:space="preserve"> от 38</w:t>
      </w:r>
      <w:r w:rsidR="00BD3F9F">
        <w:rPr>
          <w:sz w:val="24"/>
          <w:szCs w:val="24"/>
          <w:lang w:val="bg-BG"/>
        </w:rPr>
        <w:t>-то заседание</w:t>
      </w:r>
      <w:r w:rsidR="00BD3F9F" w:rsidRPr="00BD3F9F">
        <w:rPr>
          <w:sz w:val="24"/>
          <w:szCs w:val="24"/>
          <w:lang w:val="bg-BG"/>
        </w:rPr>
        <w:t xml:space="preserve"> </w:t>
      </w:r>
      <w:r w:rsidR="00753119">
        <w:rPr>
          <w:sz w:val="24"/>
          <w:szCs w:val="24"/>
          <w:lang w:val="bg-BG"/>
        </w:rPr>
        <w:t xml:space="preserve">на Общински съвет – </w:t>
      </w:r>
      <w:r w:rsidR="00BD3F9F">
        <w:rPr>
          <w:sz w:val="24"/>
          <w:szCs w:val="24"/>
          <w:lang w:val="bg-BG"/>
        </w:rPr>
        <w:t>Поморие, проведено на</w:t>
      </w:r>
      <w:r w:rsidRPr="0055297C">
        <w:rPr>
          <w:sz w:val="24"/>
          <w:szCs w:val="24"/>
          <w:lang w:val="bg-BG"/>
        </w:rPr>
        <w:t xml:space="preserve"> </w:t>
      </w:r>
      <w:r w:rsidR="00262DE0" w:rsidRPr="00262DE0">
        <w:rPr>
          <w:sz w:val="24"/>
          <w:szCs w:val="24"/>
          <w:lang w:val="bg-BG"/>
        </w:rPr>
        <w:t>30.10.2025г</w:t>
      </w:r>
      <w:r>
        <w:rPr>
          <w:sz w:val="24"/>
          <w:szCs w:val="24"/>
          <w:lang w:val="bg-BG"/>
        </w:rPr>
        <w:t>.</w:t>
      </w:r>
      <w:r w:rsidR="00485CCF">
        <w:rPr>
          <w:sz w:val="24"/>
          <w:szCs w:val="24"/>
          <w:lang w:val="bg-BG"/>
        </w:rPr>
        <w:t>, като е посочено изрично, че определените цени на минимални и максимални цени за таксиметров превоз на пътници за един километър пробег на</w:t>
      </w:r>
      <w:r w:rsidR="00753119">
        <w:rPr>
          <w:sz w:val="24"/>
          <w:szCs w:val="24"/>
          <w:lang w:val="bg-BG"/>
        </w:rPr>
        <w:t xml:space="preserve"> територията на о</w:t>
      </w:r>
      <w:r w:rsidR="00CB3761">
        <w:rPr>
          <w:sz w:val="24"/>
          <w:szCs w:val="24"/>
          <w:lang w:val="bg-BG"/>
        </w:rPr>
        <w:t>бщина Поморие са валидни</w:t>
      </w:r>
      <w:r w:rsidR="00485CCF">
        <w:rPr>
          <w:sz w:val="24"/>
          <w:szCs w:val="24"/>
          <w:lang w:val="bg-BG"/>
        </w:rPr>
        <w:t xml:space="preserve"> считано от </w:t>
      </w:r>
      <w:r w:rsidR="00DE0FBA" w:rsidRPr="0055297C">
        <w:rPr>
          <w:sz w:val="24"/>
          <w:szCs w:val="24"/>
          <w:lang w:val="bg-BG"/>
        </w:rPr>
        <w:t>01.01.202</w:t>
      </w:r>
      <w:r w:rsidR="00FE4CA9">
        <w:rPr>
          <w:sz w:val="24"/>
          <w:szCs w:val="24"/>
          <w:lang w:val="bg-BG"/>
        </w:rPr>
        <w:t>6</w:t>
      </w:r>
      <w:r w:rsidR="00485CCF" w:rsidRPr="0055297C">
        <w:rPr>
          <w:sz w:val="24"/>
          <w:szCs w:val="24"/>
          <w:lang w:val="bg-BG"/>
        </w:rPr>
        <w:t>г.</w:t>
      </w:r>
      <w:r w:rsidR="00414C21">
        <w:rPr>
          <w:b/>
          <w:sz w:val="24"/>
          <w:szCs w:val="24"/>
          <w:lang w:val="bg-BG"/>
        </w:rPr>
        <w:t xml:space="preserve"> </w:t>
      </w:r>
      <w:r w:rsidR="0055297C" w:rsidRPr="0055297C">
        <w:rPr>
          <w:sz w:val="24"/>
          <w:szCs w:val="24"/>
          <w:lang w:val="bg-BG"/>
        </w:rPr>
        <w:t>и са както следва:</w:t>
      </w:r>
    </w:p>
    <w:p w:rsidR="00EB7A3C" w:rsidRPr="00BE6990" w:rsidRDefault="00972DF1" w:rsidP="00714F9C">
      <w:pPr>
        <w:pStyle w:val="ae"/>
        <w:numPr>
          <w:ilvl w:val="0"/>
          <w:numId w:val="35"/>
        </w:numPr>
        <w:jc w:val="both"/>
        <w:rPr>
          <w:sz w:val="24"/>
          <w:szCs w:val="24"/>
          <w:lang w:val="bg-BG"/>
        </w:rPr>
      </w:pPr>
      <w:r w:rsidRPr="00BE6990">
        <w:rPr>
          <w:sz w:val="24"/>
          <w:szCs w:val="24"/>
          <w:lang w:val="bg-BG"/>
        </w:rPr>
        <w:t xml:space="preserve">Дневна тарифа - </w:t>
      </w:r>
      <w:r w:rsidR="00C15825" w:rsidRPr="00C15825">
        <w:rPr>
          <w:sz w:val="24"/>
          <w:szCs w:val="24"/>
          <w:lang w:val="bg-BG"/>
        </w:rPr>
        <w:t xml:space="preserve">минимална цена – </w:t>
      </w:r>
      <w:r w:rsidR="006F0745" w:rsidRPr="006F0745">
        <w:rPr>
          <w:sz w:val="24"/>
          <w:szCs w:val="24"/>
          <w:lang w:val="bg-BG"/>
        </w:rPr>
        <w:t xml:space="preserve">3,00 лв. на км/1,53 </w:t>
      </w:r>
      <w:r w:rsidR="006F0745" w:rsidRPr="006F0745">
        <w:rPr>
          <w:sz w:val="24"/>
          <w:szCs w:val="24"/>
        </w:rPr>
        <w:t xml:space="preserve">€ </w:t>
      </w:r>
      <w:r w:rsidR="006F0745" w:rsidRPr="006F0745">
        <w:rPr>
          <w:sz w:val="24"/>
          <w:szCs w:val="24"/>
          <w:lang w:val="bg-BG"/>
        </w:rPr>
        <w:t>на км</w:t>
      </w:r>
      <w:r w:rsidR="00B72DFF" w:rsidRPr="006F0745">
        <w:rPr>
          <w:sz w:val="24"/>
          <w:szCs w:val="24"/>
          <w:lang w:val="bg-BG"/>
        </w:rPr>
        <w:t xml:space="preserve">, </w:t>
      </w:r>
      <w:r w:rsidR="00C15825" w:rsidRPr="00C15825">
        <w:rPr>
          <w:sz w:val="24"/>
          <w:szCs w:val="24"/>
          <w:lang w:val="bg-BG"/>
        </w:rPr>
        <w:t xml:space="preserve">максимална цена – </w:t>
      </w:r>
      <w:r w:rsidR="006F0745" w:rsidRPr="006F0745">
        <w:rPr>
          <w:sz w:val="24"/>
          <w:szCs w:val="24"/>
          <w:lang w:val="bg-BG"/>
        </w:rPr>
        <w:t xml:space="preserve">4,00 лв. на км/2,04 </w:t>
      </w:r>
      <w:r w:rsidR="006F0745" w:rsidRPr="006F0745">
        <w:rPr>
          <w:sz w:val="24"/>
          <w:szCs w:val="24"/>
        </w:rPr>
        <w:t>€</w:t>
      </w:r>
      <w:r w:rsidR="006F0745" w:rsidRPr="006F0745">
        <w:rPr>
          <w:sz w:val="24"/>
          <w:szCs w:val="24"/>
          <w:lang w:val="bg-BG"/>
        </w:rPr>
        <w:t xml:space="preserve"> на км</w:t>
      </w:r>
    </w:p>
    <w:p w:rsidR="00753119" w:rsidRPr="00753119" w:rsidRDefault="00972DF1" w:rsidP="00714F9C">
      <w:pPr>
        <w:pStyle w:val="ae"/>
        <w:numPr>
          <w:ilvl w:val="0"/>
          <w:numId w:val="35"/>
        </w:numPr>
        <w:jc w:val="both"/>
        <w:rPr>
          <w:sz w:val="24"/>
          <w:szCs w:val="24"/>
          <w:lang w:val="bg-BG"/>
        </w:rPr>
      </w:pPr>
      <w:r w:rsidRPr="00BE6990">
        <w:rPr>
          <w:sz w:val="24"/>
          <w:szCs w:val="24"/>
          <w:lang w:val="bg-BG"/>
        </w:rPr>
        <w:t xml:space="preserve">Нощна тарифа - </w:t>
      </w:r>
      <w:r w:rsidR="00C15825" w:rsidRPr="00C15825">
        <w:rPr>
          <w:sz w:val="24"/>
          <w:szCs w:val="24"/>
          <w:lang w:val="bg-BG"/>
        </w:rPr>
        <w:t xml:space="preserve">минимална цена – </w:t>
      </w:r>
      <w:r w:rsidR="006F0745" w:rsidRPr="006F0745">
        <w:rPr>
          <w:sz w:val="24"/>
          <w:szCs w:val="24"/>
          <w:lang w:val="bg-BG"/>
        </w:rPr>
        <w:t xml:space="preserve">3,60 лв. на км/1,84 </w:t>
      </w:r>
      <w:r w:rsidR="006F0745" w:rsidRPr="006F0745">
        <w:rPr>
          <w:sz w:val="24"/>
          <w:szCs w:val="24"/>
        </w:rPr>
        <w:t>€</w:t>
      </w:r>
      <w:r w:rsidR="006F0745" w:rsidRPr="006F0745">
        <w:rPr>
          <w:sz w:val="24"/>
          <w:szCs w:val="24"/>
          <w:lang w:val="bg-BG"/>
        </w:rPr>
        <w:t xml:space="preserve"> на км</w:t>
      </w:r>
      <w:r w:rsidRPr="006F0745">
        <w:rPr>
          <w:sz w:val="24"/>
          <w:szCs w:val="24"/>
          <w:lang w:val="bg-BG"/>
        </w:rPr>
        <w:t xml:space="preserve">, </w:t>
      </w:r>
      <w:r w:rsidR="00C15825" w:rsidRPr="00C15825">
        <w:rPr>
          <w:sz w:val="24"/>
          <w:szCs w:val="24"/>
          <w:lang w:val="bg-BG"/>
        </w:rPr>
        <w:t xml:space="preserve">максимална цена – </w:t>
      </w:r>
      <w:r w:rsidR="006F0745" w:rsidRPr="006F0745">
        <w:rPr>
          <w:sz w:val="24"/>
          <w:szCs w:val="24"/>
          <w:lang w:val="bg-BG"/>
        </w:rPr>
        <w:t xml:space="preserve">4,60 лв. на км/2,35 </w:t>
      </w:r>
      <w:r w:rsidR="006F0745" w:rsidRPr="006F0745">
        <w:rPr>
          <w:sz w:val="24"/>
          <w:szCs w:val="24"/>
        </w:rPr>
        <w:t>€</w:t>
      </w:r>
      <w:r w:rsidR="006F0745" w:rsidRPr="006F0745">
        <w:rPr>
          <w:sz w:val="24"/>
          <w:szCs w:val="24"/>
          <w:lang w:val="bg-BG"/>
        </w:rPr>
        <w:t xml:space="preserve"> на км</w:t>
      </w:r>
      <w:r w:rsidRPr="00BE6990">
        <w:rPr>
          <w:sz w:val="24"/>
          <w:szCs w:val="24"/>
          <w:lang w:val="bg-BG"/>
        </w:rPr>
        <w:t>.</w:t>
      </w:r>
    </w:p>
    <w:p w:rsidR="0087292F" w:rsidRDefault="005330ED" w:rsidP="00FA602B">
      <w:pPr>
        <w:ind w:firstLine="644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</w:t>
      </w:r>
      <w:r w:rsidR="00753119">
        <w:rPr>
          <w:sz w:val="24"/>
          <w:szCs w:val="24"/>
          <w:lang w:val="bg-BG"/>
        </w:rPr>
        <w:t xml:space="preserve"> деловодствот</w:t>
      </w:r>
      <w:r>
        <w:rPr>
          <w:sz w:val="24"/>
          <w:szCs w:val="24"/>
          <w:lang w:val="bg-BG"/>
        </w:rPr>
        <w:t xml:space="preserve">о на общинска администрация е </w:t>
      </w:r>
      <w:r w:rsidR="00753119">
        <w:rPr>
          <w:sz w:val="24"/>
          <w:szCs w:val="24"/>
          <w:lang w:val="bg-BG"/>
        </w:rPr>
        <w:t>постъпило заявление</w:t>
      </w:r>
      <w:r>
        <w:rPr>
          <w:sz w:val="24"/>
          <w:szCs w:val="24"/>
          <w:lang w:val="bg-BG"/>
        </w:rPr>
        <w:t xml:space="preserve"> с вх.рег.№</w:t>
      </w:r>
      <w:r w:rsidR="00A209B6">
        <w:rPr>
          <w:sz w:val="24"/>
          <w:szCs w:val="24"/>
          <w:lang w:val="bg-BG"/>
        </w:rPr>
        <w:t>91-109-1/23.09.2026г.</w:t>
      </w:r>
      <w:r w:rsidR="00753119">
        <w:rPr>
          <w:sz w:val="24"/>
          <w:szCs w:val="24"/>
          <w:lang w:val="bg-BG"/>
        </w:rPr>
        <w:t xml:space="preserve"> от</w:t>
      </w:r>
      <w:r w:rsidR="00A209B6">
        <w:rPr>
          <w:sz w:val="24"/>
          <w:szCs w:val="24"/>
          <w:lang w:val="bg-BG"/>
        </w:rPr>
        <w:t xml:space="preserve"> Тодор Тодоров, представляващ Дружество по ЗЗД „Консорц</w:t>
      </w:r>
      <w:r w:rsidR="00BE430C">
        <w:rPr>
          <w:sz w:val="24"/>
          <w:szCs w:val="24"/>
          <w:lang w:val="bg-BG"/>
        </w:rPr>
        <w:t>иум Поморие Такси“ с предложение</w:t>
      </w:r>
      <w:r w:rsidR="00753119" w:rsidRPr="00753119">
        <w:rPr>
          <w:sz w:val="24"/>
          <w:szCs w:val="24"/>
        </w:rPr>
        <w:t xml:space="preserve"> </w:t>
      </w:r>
      <w:r w:rsidR="00753119">
        <w:rPr>
          <w:sz w:val="24"/>
          <w:szCs w:val="24"/>
          <w:lang w:val="bg-BG"/>
        </w:rPr>
        <w:t xml:space="preserve">за промяна </w:t>
      </w:r>
      <w:r w:rsidR="00753119">
        <w:rPr>
          <w:sz w:val="24"/>
          <w:szCs w:val="24"/>
        </w:rPr>
        <w:t>на</w:t>
      </w:r>
      <w:r w:rsidR="00753119" w:rsidRPr="0087328A">
        <w:rPr>
          <w:sz w:val="24"/>
          <w:szCs w:val="24"/>
        </w:rPr>
        <w:t xml:space="preserve"> </w:t>
      </w:r>
      <w:r w:rsidR="00753119">
        <w:rPr>
          <w:sz w:val="24"/>
          <w:szCs w:val="24"/>
        </w:rPr>
        <w:t>тарифа</w:t>
      </w:r>
      <w:r w:rsidR="00753119">
        <w:rPr>
          <w:sz w:val="24"/>
          <w:szCs w:val="24"/>
          <w:lang w:val="bg-BG"/>
        </w:rPr>
        <w:t>та</w:t>
      </w:r>
      <w:r w:rsidR="00753119">
        <w:rPr>
          <w:sz w:val="24"/>
          <w:szCs w:val="24"/>
        </w:rPr>
        <w:t xml:space="preserve"> за таксиметров превоз на пътници на територията на община </w:t>
      </w:r>
      <w:r w:rsidR="00753119">
        <w:rPr>
          <w:sz w:val="24"/>
          <w:szCs w:val="24"/>
          <w:lang w:val="bg-BG"/>
        </w:rPr>
        <w:t>Поморие</w:t>
      </w:r>
      <w:r w:rsidR="00FE4CA9">
        <w:rPr>
          <w:sz w:val="24"/>
          <w:szCs w:val="24"/>
        </w:rPr>
        <w:t xml:space="preserve"> за 2027</w:t>
      </w:r>
      <w:r w:rsidR="00753119">
        <w:rPr>
          <w:sz w:val="24"/>
          <w:szCs w:val="24"/>
        </w:rPr>
        <w:t>г.</w:t>
      </w:r>
      <w:r w:rsidR="00455283">
        <w:rPr>
          <w:sz w:val="24"/>
          <w:szCs w:val="24"/>
          <w:lang w:val="bg-BG"/>
        </w:rPr>
        <w:t xml:space="preserve"> </w:t>
      </w:r>
      <w:r w:rsidR="000C22EA">
        <w:rPr>
          <w:sz w:val="24"/>
          <w:szCs w:val="24"/>
          <w:lang w:val="bg-BG"/>
        </w:rPr>
        <w:t>з</w:t>
      </w:r>
      <w:r w:rsidR="00455283">
        <w:rPr>
          <w:sz w:val="24"/>
          <w:szCs w:val="24"/>
          <w:lang w:val="bg-BG"/>
        </w:rPr>
        <w:t>а 1 км</w:t>
      </w:r>
      <w:r w:rsidR="00D86472">
        <w:rPr>
          <w:sz w:val="24"/>
          <w:szCs w:val="24"/>
          <w:lang w:val="bg-BG"/>
        </w:rPr>
        <w:t xml:space="preserve"> пробег</w:t>
      </w:r>
      <w:r w:rsidR="00BE430C">
        <w:rPr>
          <w:sz w:val="24"/>
          <w:szCs w:val="24"/>
          <w:lang w:val="bg-BG"/>
        </w:rPr>
        <w:t>, както следва:</w:t>
      </w:r>
      <w:bookmarkStart w:id="0" w:name="_GoBack"/>
      <w:bookmarkEnd w:id="0"/>
    </w:p>
    <w:p w:rsidR="002B5C93" w:rsidRPr="002B5C93" w:rsidRDefault="002B5C93" w:rsidP="00714F9C">
      <w:pPr>
        <w:numPr>
          <w:ilvl w:val="0"/>
          <w:numId w:val="36"/>
        </w:numPr>
        <w:jc w:val="both"/>
        <w:rPr>
          <w:sz w:val="24"/>
          <w:szCs w:val="24"/>
          <w:lang w:val="bg-BG"/>
        </w:rPr>
      </w:pPr>
      <w:r w:rsidRPr="002B5C93">
        <w:rPr>
          <w:sz w:val="24"/>
          <w:szCs w:val="24"/>
          <w:lang w:val="bg-BG"/>
        </w:rPr>
        <w:t xml:space="preserve">Дневна тарифа </w:t>
      </w:r>
      <w:r>
        <w:rPr>
          <w:sz w:val="24"/>
          <w:szCs w:val="24"/>
          <w:lang w:val="bg-BG"/>
        </w:rPr>
        <w:t>–</w:t>
      </w:r>
      <w:r w:rsidRPr="002B5C93">
        <w:rPr>
          <w:sz w:val="24"/>
          <w:szCs w:val="24"/>
          <w:lang w:val="bg-BG"/>
        </w:rPr>
        <w:t xml:space="preserve"> </w:t>
      </w:r>
      <w:r w:rsidR="00455283">
        <w:rPr>
          <w:sz w:val="24"/>
          <w:szCs w:val="24"/>
          <w:lang w:val="bg-BG"/>
        </w:rPr>
        <w:t xml:space="preserve">минимална цена – </w:t>
      </w:r>
      <w:r>
        <w:rPr>
          <w:sz w:val="24"/>
          <w:szCs w:val="24"/>
          <w:lang w:val="bg-BG"/>
        </w:rPr>
        <w:t>2,00</w:t>
      </w:r>
      <w:r w:rsidRPr="002B5C93">
        <w:rPr>
          <w:sz w:val="24"/>
          <w:szCs w:val="24"/>
          <w:lang w:val="bg-BG"/>
        </w:rPr>
        <w:t xml:space="preserve"> </w:t>
      </w:r>
      <w:r w:rsidRPr="002B5C93">
        <w:rPr>
          <w:sz w:val="24"/>
          <w:szCs w:val="24"/>
        </w:rPr>
        <w:t xml:space="preserve">€ </w:t>
      </w:r>
      <w:r w:rsidRPr="002B5C93">
        <w:rPr>
          <w:sz w:val="24"/>
          <w:szCs w:val="24"/>
          <w:lang w:val="bg-BG"/>
        </w:rPr>
        <w:t xml:space="preserve">на км, </w:t>
      </w:r>
      <w:r w:rsidR="00455283">
        <w:rPr>
          <w:sz w:val="24"/>
          <w:szCs w:val="24"/>
          <w:lang w:val="bg-BG"/>
        </w:rPr>
        <w:t xml:space="preserve">максимална цена – </w:t>
      </w:r>
      <w:r>
        <w:rPr>
          <w:sz w:val="24"/>
          <w:szCs w:val="24"/>
          <w:lang w:val="bg-BG"/>
        </w:rPr>
        <w:t>2,50</w:t>
      </w:r>
      <w:r w:rsidRPr="002B5C93">
        <w:rPr>
          <w:sz w:val="24"/>
          <w:szCs w:val="24"/>
          <w:lang w:val="bg-BG"/>
        </w:rPr>
        <w:t xml:space="preserve"> </w:t>
      </w:r>
      <w:r w:rsidRPr="002B5C93">
        <w:rPr>
          <w:sz w:val="24"/>
          <w:szCs w:val="24"/>
        </w:rPr>
        <w:t>€</w:t>
      </w:r>
      <w:r w:rsidRPr="002B5C93">
        <w:rPr>
          <w:sz w:val="24"/>
          <w:szCs w:val="24"/>
          <w:lang w:val="bg-BG"/>
        </w:rPr>
        <w:t xml:space="preserve"> на км</w:t>
      </w:r>
    </w:p>
    <w:p w:rsidR="00BE430C" w:rsidRPr="0088442E" w:rsidRDefault="002B5C93" w:rsidP="00714F9C">
      <w:pPr>
        <w:numPr>
          <w:ilvl w:val="0"/>
          <w:numId w:val="36"/>
        </w:numPr>
        <w:jc w:val="both"/>
        <w:rPr>
          <w:sz w:val="24"/>
          <w:szCs w:val="24"/>
          <w:lang w:val="bg-BG"/>
        </w:rPr>
      </w:pPr>
      <w:r w:rsidRPr="002B5C93">
        <w:rPr>
          <w:sz w:val="24"/>
          <w:szCs w:val="24"/>
          <w:lang w:val="bg-BG"/>
        </w:rPr>
        <w:t xml:space="preserve">Нощна тарифа </w:t>
      </w:r>
      <w:r>
        <w:rPr>
          <w:sz w:val="24"/>
          <w:szCs w:val="24"/>
          <w:lang w:val="bg-BG"/>
        </w:rPr>
        <w:t>–</w:t>
      </w:r>
      <w:r w:rsidRPr="002B5C93">
        <w:rPr>
          <w:sz w:val="24"/>
          <w:szCs w:val="24"/>
          <w:lang w:val="bg-BG"/>
        </w:rPr>
        <w:t xml:space="preserve"> </w:t>
      </w:r>
      <w:r w:rsidR="00455283" w:rsidRPr="00455283">
        <w:rPr>
          <w:sz w:val="24"/>
          <w:szCs w:val="24"/>
          <w:lang w:val="bg-BG"/>
        </w:rPr>
        <w:t xml:space="preserve">минимална цена – </w:t>
      </w:r>
      <w:r>
        <w:rPr>
          <w:sz w:val="24"/>
          <w:szCs w:val="24"/>
          <w:lang w:val="bg-BG"/>
        </w:rPr>
        <w:t>2,35</w:t>
      </w:r>
      <w:r w:rsidRPr="002B5C93">
        <w:rPr>
          <w:sz w:val="24"/>
          <w:szCs w:val="24"/>
          <w:lang w:val="bg-BG"/>
        </w:rPr>
        <w:t xml:space="preserve"> </w:t>
      </w:r>
      <w:r w:rsidRPr="002B5C93">
        <w:rPr>
          <w:sz w:val="24"/>
          <w:szCs w:val="24"/>
        </w:rPr>
        <w:t>€</w:t>
      </w:r>
      <w:r w:rsidRPr="002B5C93">
        <w:rPr>
          <w:sz w:val="24"/>
          <w:szCs w:val="24"/>
          <w:lang w:val="bg-BG"/>
        </w:rPr>
        <w:t xml:space="preserve"> на км, </w:t>
      </w:r>
      <w:r w:rsidR="00455283" w:rsidRPr="00455283">
        <w:rPr>
          <w:sz w:val="24"/>
          <w:szCs w:val="24"/>
          <w:lang w:val="bg-BG"/>
        </w:rPr>
        <w:t xml:space="preserve">максимална цена – </w:t>
      </w:r>
      <w:r>
        <w:rPr>
          <w:sz w:val="24"/>
          <w:szCs w:val="24"/>
          <w:lang w:val="bg-BG"/>
        </w:rPr>
        <w:t>3,00</w:t>
      </w:r>
      <w:r w:rsidRPr="002B5C93">
        <w:rPr>
          <w:sz w:val="24"/>
          <w:szCs w:val="24"/>
          <w:lang w:val="bg-BG"/>
        </w:rPr>
        <w:t xml:space="preserve"> </w:t>
      </w:r>
      <w:r w:rsidRPr="002B5C93">
        <w:rPr>
          <w:sz w:val="24"/>
          <w:szCs w:val="24"/>
        </w:rPr>
        <w:t>€</w:t>
      </w:r>
      <w:r w:rsidRPr="002B5C93">
        <w:rPr>
          <w:sz w:val="24"/>
          <w:szCs w:val="24"/>
          <w:lang w:val="bg-BG"/>
        </w:rPr>
        <w:t xml:space="preserve"> на км.</w:t>
      </w:r>
    </w:p>
    <w:p w:rsidR="00EB14D6" w:rsidRDefault="0087292F" w:rsidP="00FA602B">
      <w:pPr>
        <w:pStyle w:val="ae"/>
        <w:ind w:firstLine="360"/>
        <w:jc w:val="both"/>
        <w:rPr>
          <w:sz w:val="24"/>
          <w:szCs w:val="24"/>
        </w:rPr>
      </w:pPr>
      <w:r w:rsidRPr="00BE4D16">
        <w:rPr>
          <w:sz w:val="24"/>
          <w:szCs w:val="24"/>
        </w:rPr>
        <w:t>Във връзка с гореизложеното Ви предлагам да приемете следното:</w:t>
      </w:r>
    </w:p>
    <w:p w:rsidR="00414C21" w:rsidRPr="0087292F" w:rsidRDefault="00414C21" w:rsidP="00FA602B">
      <w:pPr>
        <w:pStyle w:val="ae"/>
        <w:ind w:firstLine="360"/>
        <w:jc w:val="both"/>
        <w:rPr>
          <w:sz w:val="24"/>
          <w:szCs w:val="24"/>
        </w:rPr>
      </w:pPr>
    </w:p>
    <w:p w:rsidR="00916B8F" w:rsidRPr="00916B8F" w:rsidRDefault="00AC1C7B" w:rsidP="00FA602B">
      <w:pPr>
        <w:keepNext/>
        <w:keepLines/>
        <w:ind w:right="20"/>
        <w:jc w:val="center"/>
        <w:outlineLvl w:val="2"/>
        <w:rPr>
          <w:b/>
          <w:bCs/>
          <w:sz w:val="24"/>
          <w:szCs w:val="24"/>
          <w:lang w:val="bg-BG"/>
        </w:rPr>
      </w:pPr>
      <w:bookmarkStart w:id="1" w:name="bookmark3"/>
      <w:r w:rsidRPr="00AC1C7B">
        <w:rPr>
          <w:b/>
          <w:bCs/>
          <w:sz w:val="24"/>
          <w:szCs w:val="24"/>
          <w:lang w:val="bg-BG"/>
        </w:rPr>
        <w:t>РЕШЕНИЕ</w:t>
      </w:r>
      <w:bookmarkEnd w:id="1"/>
    </w:p>
    <w:p w:rsidR="00F82129" w:rsidRDefault="0087292F" w:rsidP="00FA602B">
      <w:pPr>
        <w:ind w:left="40" w:right="40" w:firstLine="668"/>
        <w:jc w:val="both"/>
        <w:rPr>
          <w:sz w:val="24"/>
          <w:szCs w:val="24"/>
          <w:lang w:val="bg-BG"/>
        </w:rPr>
      </w:pPr>
      <w:r w:rsidRPr="00AC1C7B">
        <w:rPr>
          <w:sz w:val="24"/>
          <w:szCs w:val="24"/>
          <w:lang w:val="bg-BG"/>
        </w:rPr>
        <w:t xml:space="preserve">На основание </w:t>
      </w:r>
      <w:r>
        <w:rPr>
          <w:sz w:val="24"/>
          <w:szCs w:val="24"/>
          <w:lang w:val="bg-BG"/>
        </w:rPr>
        <w:t>чл.</w:t>
      </w:r>
      <w:r w:rsidRPr="00AC1C7B">
        <w:rPr>
          <w:sz w:val="24"/>
          <w:szCs w:val="24"/>
          <w:lang w:val="bg-BG"/>
        </w:rPr>
        <w:t>21</w:t>
      </w:r>
      <w:r>
        <w:rPr>
          <w:sz w:val="24"/>
          <w:szCs w:val="24"/>
          <w:lang w:val="bg-BG"/>
        </w:rPr>
        <w:t>,</w:t>
      </w:r>
      <w:r w:rsidRPr="00AC1C7B">
        <w:rPr>
          <w:sz w:val="24"/>
          <w:szCs w:val="24"/>
          <w:lang w:val="bg-BG"/>
        </w:rPr>
        <w:t xml:space="preserve"> ал.</w:t>
      </w:r>
      <w:r>
        <w:rPr>
          <w:sz w:val="24"/>
          <w:szCs w:val="24"/>
          <w:lang w:val="bg-BG"/>
        </w:rPr>
        <w:t>1, т.23</w:t>
      </w:r>
      <w:r w:rsidRPr="00AC1C7B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и ал.2 </w:t>
      </w:r>
      <w:r w:rsidRPr="00AC1C7B">
        <w:rPr>
          <w:sz w:val="24"/>
          <w:szCs w:val="24"/>
          <w:lang w:val="bg-BG"/>
        </w:rPr>
        <w:t>от З</w:t>
      </w:r>
      <w:r>
        <w:rPr>
          <w:sz w:val="24"/>
          <w:szCs w:val="24"/>
          <w:lang w:val="bg-BG"/>
        </w:rPr>
        <w:t>акона за местното самоуправление и мес</w:t>
      </w:r>
      <w:r w:rsidR="00BD3F9F">
        <w:rPr>
          <w:sz w:val="24"/>
          <w:szCs w:val="24"/>
          <w:lang w:val="bg-BG"/>
        </w:rPr>
        <w:t>тната администрация,</w:t>
      </w:r>
      <w:r w:rsidR="00350A74">
        <w:rPr>
          <w:sz w:val="24"/>
          <w:szCs w:val="24"/>
          <w:lang w:val="bg-BG"/>
        </w:rPr>
        <w:t xml:space="preserve"> чл.24а, ал.11</w:t>
      </w:r>
      <w:r>
        <w:rPr>
          <w:sz w:val="24"/>
          <w:szCs w:val="24"/>
          <w:lang w:val="bg-BG"/>
        </w:rPr>
        <w:t xml:space="preserve"> от Закона за автом</w:t>
      </w:r>
      <w:r w:rsidR="00BD3F9F">
        <w:rPr>
          <w:sz w:val="24"/>
          <w:szCs w:val="24"/>
          <w:lang w:val="bg-BG"/>
        </w:rPr>
        <w:t xml:space="preserve">обилните превози Общински съвет – </w:t>
      </w:r>
      <w:r>
        <w:rPr>
          <w:sz w:val="24"/>
          <w:szCs w:val="24"/>
          <w:lang w:val="bg-BG"/>
        </w:rPr>
        <w:t xml:space="preserve">Поморие </w:t>
      </w:r>
      <w:r w:rsidR="0055297C">
        <w:rPr>
          <w:sz w:val="24"/>
          <w:szCs w:val="24"/>
          <w:lang w:val="bg-BG"/>
        </w:rPr>
        <w:t>о</w:t>
      </w:r>
      <w:r w:rsidR="00485CCF">
        <w:rPr>
          <w:sz w:val="24"/>
          <w:szCs w:val="24"/>
          <w:lang w:val="bg-BG"/>
        </w:rPr>
        <w:t>пределя минимални и максимални цени за таксиметров превоз на пътници за един кило</w:t>
      </w:r>
      <w:r w:rsidR="00993B96">
        <w:rPr>
          <w:sz w:val="24"/>
          <w:szCs w:val="24"/>
          <w:lang w:val="bg-BG"/>
        </w:rPr>
        <w:t>метър пробег на територията на о</w:t>
      </w:r>
      <w:r w:rsidR="00485CCF">
        <w:rPr>
          <w:sz w:val="24"/>
          <w:szCs w:val="24"/>
          <w:lang w:val="bg-BG"/>
        </w:rPr>
        <w:t xml:space="preserve">бщина Поморие, </w:t>
      </w:r>
      <w:r w:rsidR="001C5BB9">
        <w:rPr>
          <w:sz w:val="24"/>
          <w:szCs w:val="24"/>
          <w:lang w:val="bg-BG"/>
        </w:rPr>
        <w:t>считано от 01.01.20</w:t>
      </w:r>
      <w:r w:rsidR="00BE6990">
        <w:rPr>
          <w:sz w:val="24"/>
          <w:szCs w:val="24"/>
          <w:lang w:val="bg-BG"/>
        </w:rPr>
        <w:t>2</w:t>
      </w:r>
      <w:r w:rsidR="003B7CCD">
        <w:rPr>
          <w:sz w:val="24"/>
          <w:szCs w:val="24"/>
          <w:lang w:val="bg-BG"/>
        </w:rPr>
        <w:t>7</w:t>
      </w:r>
      <w:r w:rsidR="001C5BB9">
        <w:rPr>
          <w:sz w:val="24"/>
          <w:szCs w:val="24"/>
          <w:lang w:val="bg-BG"/>
        </w:rPr>
        <w:t>г.</w:t>
      </w:r>
      <w:r w:rsidR="0055297C">
        <w:rPr>
          <w:sz w:val="24"/>
          <w:szCs w:val="24"/>
          <w:lang w:val="bg-BG"/>
        </w:rPr>
        <w:t>,</w:t>
      </w:r>
      <w:r w:rsidR="001C5BB9">
        <w:rPr>
          <w:sz w:val="24"/>
          <w:szCs w:val="24"/>
          <w:lang w:val="bg-BG"/>
        </w:rPr>
        <w:t xml:space="preserve"> </w:t>
      </w:r>
      <w:r w:rsidR="00485CCF">
        <w:rPr>
          <w:sz w:val="24"/>
          <w:szCs w:val="24"/>
          <w:lang w:val="bg-BG"/>
        </w:rPr>
        <w:t>както следва:</w:t>
      </w:r>
    </w:p>
    <w:p w:rsidR="0055297C" w:rsidRDefault="0055297C" w:rsidP="00FA602B">
      <w:pPr>
        <w:ind w:left="40" w:right="40" w:firstLine="668"/>
        <w:jc w:val="both"/>
        <w:rPr>
          <w:sz w:val="24"/>
          <w:szCs w:val="24"/>
          <w:lang w:val="bg-BG"/>
        </w:rPr>
      </w:pPr>
    </w:p>
    <w:tbl>
      <w:tblPr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7"/>
        <w:gridCol w:w="3620"/>
        <w:gridCol w:w="3990"/>
      </w:tblGrid>
      <w:tr w:rsidR="00485CCF" w:rsidRPr="007137CB" w:rsidTr="00714F9C">
        <w:trPr>
          <w:trHeight w:val="262"/>
        </w:trPr>
        <w:tc>
          <w:tcPr>
            <w:tcW w:w="1807" w:type="dxa"/>
          </w:tcPr>
          <w:p w:rsidR="00485CCF" w:rsidRPr="007137CB" w:rsidRDefault="00485CCF" w:rsidP="00FA602B">
            <w:pPr>
              <w:ind w:right="40"/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3620" w:type="dxa"/>
          </w:tcPr>
          <w:p w:rsidR="00485CCF" w:rsidRPr="007137CB" w:rsidRDefault="00485CCF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 w:rsidRPr="007137CB">
              <w:rPr>
                <w:sz w:val="24"/>
                <w:szCs w:val="24"/>
                <w:lang w:val="bg-BG"/>
              </w:rPr>
              <w:t>Минимални цени на километър</w:t>
            </w:r>
          </w:p>
        </w:tc>
        <w:tc>
          <w:tcPr>
            <w:tcW w:w="3990" w:type="dxa"/>
          </w:tcPr>
          <w:p w:rsidR="00485CCF" w:rsidRPr="007137CB" w:rsidRDefault="00485CCF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 w:rsidRPr="007137CB">
              <w:rPr>
                <w:sz w:val="24"/>
                <w:szCs w:val="24"/>
                <w:lang w:val="bg-BG"/>
              </w:rPr>
              <w:t>Максимални цени на километър</w:t>
            </w:r>
          </w:p>
        </w:tc>
      </w:tr>
      <w:tr w:rsidR="00485CCF" w:rsidRPr="007137CB" w:rsidTr="00714F9C">
        <w:trPr>
          <w:trHeight w:val="262"/>
        </w:trPr>
        <w:tc>
          <w:tcPr>
            <w:tcW w:w="1807" w:type="dxa"/>
          </w:tcPr>
          <w:p w:rsidR="00485CCF" w:rsidRPr="007137CB" w:rsidRDefault="00485CCF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 w:rsidRPr="007137CB">
              <w:rPr>
                <w:sz w:val="24"/>
                <w:szCs w:val="24"/>
                <w:lang w:val="bg-BG"/>
              </w:rPr>
              <w:t>Дневна</w:t>
            </w:r>
          </w:p>
        </w:tc>
        <w:tc>
          <w:tcPr>
            <w:tcW w:w="3620" w:type="dxa"/>
          </w:tcPr>
          <w:p w:rsidR="00485CCF" w:rsidRPr="001113F9" w:rsidRDefault="001113F9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------ </w:t>
            </w:r>
            <w:r>
              <w:rPr>
                <w:sz w:val="24"/>
                <w:szCs w:val="24"/>
              </w:rPr>
              <w:t xml:space="preserve">€ </w:t>
            </w:r>
            <w:r>
              <w:rPr>
                <w:sz w:val="24"/>
                <w:szCs w:val="24"/>
                <w:lang w:val="bg-BG"/>
              </w:rPr>
              <w:t>на км</w:t>
            </w:r>
          </w:p>
        </w:tc>
        <w:tc>
          <w:tcPr>
            <w:tcW w:w="3990" w:type="dxa"/>
          </w:tcPr>
          <w:p w:rsidR="00485CCF" w:rsidRPr="001113F9" w:rsidRDefault="001113F9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----- </w:t>
            </w:r>
            <w:r>
              <w:rPr>
                <w:sz w:val="24"/>
                <w:szCs w:val="24"/>
              </w:rPr>
              <w:t>€</w:t>
            </w:r>
            <w:r>
              <w:rPr>
                <w:sz w:val="24"/>
                <w:szCs w:val="24"/>
                <w:lang w:val="bg-BG"/>
              </w:rPr>
              <w:t xml:space="preserve"> на км</w:t>
            </w:r>
          </w:p>
        </w:tc>
      </w:tr>
      <w:tr w:rsidR="00485CCF" w:rsidRPr="007137CB" w:rsidTr="00714F9C">
        <w:trPr>
          <w:trHeight w:val="251"/>
        </w:trPr>
        <w:tc>
          <w:tcPr>
            <w:tcW w:w="1807" w:type="dxa"/>
          </w:tcPr>
          <w:p w:rsidR="00485CCF" w:rsidRPr="007137CB" w:rsidRDefault="00485CCF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 w:rsidRPr="007137CB">
              <w:rPr>
                <w:sz w:val="24"/>
                <w:szCs w:val="24"/>
                <w:lang w:val="bg-BG"/>
              </w:rPr>
              <w:t>Нощна</w:t>
            </w:r>
          </w:p>
        </w:tc>
        <w:tc>
          <w:tcPr>
            <w:tcW w:w="3620" w:type="dxa"/>
          </w:tcPr>
          <w:p w:rsidR="00485CCF" w:rsidRPr="001113F9" w:rsidRDefault="001113F9" w:rsidP="00FA602B">
            <w:pPr>
              <w:ind w:right="40"/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------ </w:t>
            </w:r>
            <w:r>
              <w:rPr>
                <w:sz w:val="24"/>
                <w:szCs w:val="24"/>
              </w:rPr>
              <w:t>€</w:t>
            </w:r>
            <w:r>
              <w:rPr>
                <w:sz w:val="24"/>
                <w:szCs w:val="24"/>
                <w:lang w:val="bg-BG"/>
              </w:rPr>
              <w:t xml:space="preserve"> на км</w:t>
            </w:r>
          </w:p>
        </w:tc>
        <w:tc>
          <w:tcPr>
            <w:tcW w:w="3990" w:type="dxa"/>
          </w:tcPr>
          <w:p w:rsidR="00485CCF" w:rsidRPr="001113F9" w:rsidRDefault="003B7CCD" w:rsidP="00FA602B">
            <w:pPr>
              <w:ind w:right="40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                   </w:t>
            </w:r>
            <w:r w:rsidR="00AA31F4">
              <w:rPr>
                <w:sz w:val="24"/>
                <w:szCs w:val="24"/>
                <w:lang w:val="bg-BG"/>
              </w:rPr>
              <w:t xml:space="preserve"> </w:t>
            </w:r>
            <w:r w:rsidR="001113F9">
              <w:rPr>
                <w:sz w:val="24"/>
                <w:szCs w:val="24"/>
                <w:lang w:val="bg-BG"/>
              </w:rPr>
              <w:t>-----</w:t>
            </w:r>
            <w:r w:rsidR="00762C42">
              <w:rPr>
                <w:sz w:val="24"/>
                <w:szCs w:val="24"/>
                <w:lang w:val="bg-BG"/>
              </w:rPr>
              <w:t xml:space="preserve"> </w:t>
            </w:r>
            <w:r w:rsidR="001113F9">
              <w:rPr>
                <w:sz w:val="24"/>
                <w:szCs w:val="24"/>
              </w:rPr>
              <w:t>€</w:t>
            </w:r>
            <w:r w:rsidR="001113F9">
              <w:rPr>
                <w:sz w:val="24"/>
                <w:szCs w:val="24"/>
                <w:lang w:val="bg-BG"/>
              </w:rPr>
              <w:t xml:space="preserve"> на км</w:t>
            </w:r>
          </w:p>
        </w:tc>
      </w:tr>
    </w:tbl>
    <w:p w:rsidR="00993B96" w:rsidRDefault="00993B96" w:rsidP="00FA602B">
      <w:pPr>
        <w:jc w:val="both"/>
        <w:rPr>
          <w:sz w:val="24"/>
          <w:lang w:val="bg-BG" w:eastAsia="en-US"/>
        </w:rPr>
      </w:pPr>
    </w:p>
    <w:p w:rsidR="00AA31F4" w:rsidRPr="00AA31F4" w:rsidRDefault="00AA31F4" w:rsidP="00FA602B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Приложение:</w:t>
      </w:r>
      <w:r w:rsidRPr="00AA31F4">
        <w:rPr>
          <w:sz w:val="24"/>
          <w:szCs w:val="24"/>
          <w:lang w:val="bg-BG"/>
        </w:rPr>
        <w:t xml:space="preserve"> заявление с вх.рег.№91-109-1/23.09.2026г.</w:t>
      </w:r>
    </w:p>
    <w:p w:rsidR="00AA31F4" w:rsidRDefault="00AA31F4" w:rsidP="00FA602B">
      <w:pPr>
        <w:jc w:val="both"/>
        <w:rPr>
          <w:b/>
          <w:sz w:val="24"/>
          <w:szCs w:val="24"/>
          <w:lang w:val="bg-BG"/>
        </w:rPr>
      </w:pPr>
    </w:p>
    <w:p w:rsidR="00414C21" w:rsidRPr="0026615F" w:rsidRDefault="00414C21" w:rsidP="00FA602B">
      <w:pPr>
        <w:jc w:val="both"/>
        <w:rPr>
          <w:b/>
          <w:sz w:val="24"/>
          <w:szCs w:val="24"/>
          <w:lang w:val="bg-BG"/>
        </w:rPr>
      </w:pPr>
      <w:r w:rsidRPr="0026615F">
        <w:rPr>
          <w:b/>
          <w:sz w:val="24"/>
          <w:szCs w:val="24"/>
          <w:lang w:val="bg-BG"/>
        </w:rPr>
        <w:t>С уважение,</w:t>
      </w:r>
    </w:p>
    <w:p w:rsidR="00414C21" w:rsidRPr="00593403" w:rsidRDefault="00414C21" w:rsidP="00FA602B">
      <w:pPr>
        <w:jc w:val="both"/>
        <w:rPr>
          <w:i/>
          <w:sz w:val="24"/>
          <w:szCs w:val="24"/>
          <w:lang w:val="bg-BG"/>
        </w:rPr>
      </w:pPr>
    </w:p>
    <w:p w:rsidR="00A316CB" w:rsidRPr="00A316CB" w:rsidRDefault="00A316CB" w:rsidP="00FA602B">
      <w:pPr>
        <w:keepNext/>
        <w:outlineLvl w:val="0"/>
        <w:rPr>
          <w:b/>
          <w:bCs/>
          <w:sz w:val="24"/>
          <w:szCs w:val="24"/>
          <w:lang w:val="bg-BG"/>
        </w:rPr>
      </w:pPr>
      <w:r w:rsidRPr="00A316CB">
        <w:rPr>
          <w:b/>
          <w:bCs/>
          <w:sz w:val="24"/>
          <w:szCs w:val="24"/>
          <w:lang w:val="bg-BG"/>
        </w:rPr>
        <w:t>ИВАН АЛЕКСИЕВ</w:t>
      </w:r>
    </w:p>
    <w:p w:rsidR="00A316CB" w:rsidRPr="00993B96" w:rsidRDefault="00A316CB" w:rsidP="00FA602B">
      <w:pPr>
        <w:rPr>
          <w:iCs/>
          <w:sz w:val="24"/>
          <w:szCs w:val="24"/>
          <w:lang w:val="bg-BG"/>
        </w:rPr>
      </w:pPr>
      <w:r w:rsidRPr="00993B96">
        <w:rPr>
          <w:iCs/>
          <w:sz w:val="24"/>
          <w:szCs w:val="24"/>
          <w:lang w:val="bg-BG"/>
        </w:rPr>
        <w:t>Кмет на Община Поморие</w:t>
      </w:r>
    </w:p>
    <w:p w:rsidR="00A316CB" w:rsidRPr="00A316CB" w:rsidRDefault="00A316CB" w:rsidP="00FA602B">
      <w:pPr>
        <w:rPr>
          <w:sz w:val="24"/>
          <w:szCs w:val="24"/>
          <w:lang w:val="bg-BG"/>
        </w:rPr>
      </w:pPr>
    </w:p>
    <w:p w:rsidR="00A316CB" w:rsidRDefault="00A316CB" w:rsidP="00FA602B">
      <w:pPr>
        <w:rPr>
          <w:sz w:val="24"/>
          <w:szCs w:val="24"/>
          <w:lang w:val="bg-BG"/>
        </w:rPr>
      </w:pPr>
    </w:p>
    <w:p w:rsidR="0055297C" w:rsidRPr="00A316CB" w:rsidRDefault="0055297C" w:rsidP="00FA602B">
      <w:pPr>
        <w:rPr>
          <w:i/>
          <w:sz w:val="24"/>
          <w:szCs w:val="24"/>
          <w:lang w:val="bg-BG"/>
        </w:rPr>
      </w:pPr>
    </w:p>
    <w:p w:rsidR="00993B96" w:rsidRDefault="00993B96" w:rsidP="00A316CB">
      <w:pPr>
        <w:rPr>
          <w:sz w:val="24"/>
          <w:szCs w:val="24"/>
          <w:lang w:val="bg-BG"/>
        </w:rPr>
      </w:pPr>
    </w:p>
    <w:p w:rsidR="00993B96" w:rsidRDefault="00993B96" w:rsidP="00A316CB">
      <w:pPr>
        <w:rPr>
          <w:sz w:val="24"/>
          <w:szCs w:val="24"/>
          <w:lang w:val="bg-BG"/>
        </w:rPr>
      </w:pPr>
    </w:p>
    <w:p w:rsidR="00A316CB" w:rsidRPr="00A316CB" w:rsidRDefault="00A316CB" w:rsidP="00A316CB">
      <w:pPr>
        <w:rPr>
          <w:sz w:val="24"/>
          <w:szCs w:val="24"/>
          <w:lang w:val="bg-BG"/>
        </w:rPr>
      </w:pPr>
      <w:r w:rsidRPr="00A316CB">
        <w:rPr>
          <w:sz w:val="24"/>
          <w:szCs w:val="24"/>
          <w:lang w:val="bg-BG"/>
        </w:rPr>
        <w:t>Съгласувал:………………</w:t>
      </w:r>
    </w:p>
    <w:p w:rsidR="00A316CB" w:rsidRPr="00A316CB" w:rsidRDefault="00A316CB" w:rsidP="00A316CB">
      <w:pPr>
        <w:rPr>
          <w:i/>
          <w:sz w:val="24"/>
          <w:szCs w:val="24"/>
          <w:lang w:val="bg-BG"/>
        </w:rPr>
      </w:pPr>
      <w:r w:rsidRPr="00A316CB">
        <w:rPr>
          <w:i/>
          <w:sz w:val="24"/>
          <w:szCs w:val="24"/>
          <w:lang w:val="bg-BG"/>
        </w:rPr>
        <w:tab/>
        <w:t xml:space="preserve">/ </w:t>
      </w:r>
      <w:r w:rsidRPr="00A316CB">
        <w:rPr>
          <w:sz w:val="24"/>
          <w:szCs w:val="24"/>
          <w:lang w:val="bg-BG"/>
        </w:rPr>
        <w:t>инж</w:t>
      </w:r>
      <w:r w:rsidR="00B65816">
        <w:rPr>
          <w:sz w:val="24"/>
          <w:szCs w:val="24"/>
          <w:lang w:val="bg-BG"/>
        </w:rPr>
        <w:t>. Кунчо Гайдов – Заместник-кмет</w:t>
      </w:r>
      <w:r w:rsidR="00993B96">
        <w:rPr>
          <w:sz w:val="24"/>
          <w:szCs w:val="24"/>
          <w:lang w:val="bg-BG"/>
        </w:rPr>
        <w:t xml:space="preserve"> СИТ</w:t>
      </w:r>
      <w:r w:rsidRPr="00A316CB">
        <w:rPr>
          <w:i/>
          <w:sz w:val="24"/>
          <w:szCs w:val="24"/>
          <w:lang w:val="bg-BG"/>
        </w:rPr>
        <w:t>/</w:t>
      </w:r>
    </w:p>
    <w:p w:rsidR="00A316CB" w:rsidRPr="00A316CB" w:rsidRDefault="00A316CB" w:rsidP="00A316CB">
      <w:pPr>
        <w:rPr>
          <w:i/>
          <w:sz w:val="24"/>
          <w:szCs w:val="24"/>
          <w:lang w:val="bg-BG"/>
        </w:rPr>
      </w:pPr>
    </w:p>
    <w:p w:rsidR="00A316CB" w:rsidRPr="00A316CB" w:rsidRDefault="00A316CB" w:rsidP="00A316CB">
      <w:pPr>
        <w:rPr>
          <w:sz w:val="24"/>
          <w:szCs w:val="24"/>
          <w:lang w:val="bg-BG"/>
        </w:rPr>
      </w:pPr>
      <w:r w:rsidRPr="00A316CB">
        <w:rPr>
          <w:sz w:val="24"/>
          <w:szCs w:val="24"/>
          <w:lang w:val="bg-BG"/>
        </w:rPr>
        <w:t>Съгласувал:……………</w:t>
      </w:r>
    </w:p>
    <w:p w:rsidR="00A316CB" w:rsidRPr="00A316CB" w:rsidRDefault="00A316CB" w:rsidP="00A316CB">
      <w:pPr>
        <w:rPr>
          <w:i/>
          <w:sz w:val="24"/>
          <w:szCs w:val="24"/>
          <w:lang w:val="bg-BG"/>
        </w:rPr>
      </w:pPr>
      <w:r w:rsidRPr="00A316CB">
        <w:rPr>
          <w:i/>
          <w:sz w:val="24"/>
          <w:szCs w:val="24"/>
          <w:lang w:val="bg-BG"/>
        </w:rPr>
        <w:tab/>
        <w:t xml:space="preserve">/ </w:t>
      </w:r>
      <w:r w:rsidRPr="00A316CB">
        <w:rPr>
          <w:sz w:val="24"/>
          <w:szCs w:val="24"/>
          <w:lang w:val="bg-BG"/>
        </w:rPr>
        <w:t>Рос</w:t>
      </w:r>
      <w:r w:rsidR="00B65816">
        <w:rPr>
          <w:sz w:val="24"/>
          <w:szCs w:val="24"/>
          <w:lang w:val="bg-BG"/>
        </w:rPr>
        <w:t>ица Стоева – Директор Д</w:t>
      </w:r>
      <w:r w:rsidR="00993B96">
        <w:rPr>
          <w:sz w:val="24"/>
          <w:szCs w:val="24"/>
          <w:lang w:val="bg-BG"/>
        </w:rPr>
        <w:t xml:space="preserve">ирекция </w:t>
      </w:r>
      <w:r w:rsidRPr="00A316CB">
        <w:rPr>
          <w:sz w:val="24"/>
          <w:szCs w:val="24"/>
          <w:lang w:val="bg-BG"/>
        </w:rPr>
        <w:t>ПНИАО</w:t>
      </w:r>
      <w:r w:rsidRPr="00A316CB">
        <w:rPr>
          <w:i/>
          <w:sz w:val="24"/>
          <w:szCs w:val="24"/>
          <w:lang w:val="bg-BG"/>
        </w:rPr>
        <w:t>/</w:t>
      </w:r>
    </w:p>
    <w:p w:rsidR="00A316CB" w:rsidRPr="00A316CB" w:rsidRDefault="00A316CB" w:rsidP="00A316CB">
      <w:pPr>
        <w:rPr>
          <w:i/>
          <w:sz w:val="24"/>
          <w:szCs w:val="24"/>
          <w:lang w:val="bg-BG"/>
        </w:rPr>
      </w:pPr>
    </w:p>
    <w:p w:rsidR="00A316CB" w:rsidRPr="00A316CB" w:rsidRDefault="00A316CB" w:rsidP="00A316CB">
      <w:pPr>
        <w:rPr>
          <w:sz w:val="24"/>
          <w:szCs w:val="24"/>
          <w:lang w:val="bg-BG"/>
        </w:rPr>
      </w:pPr>
      <w:r w:rsidRPr="00A316CB">
        <w:rPr>
          <w:sz w:val="24"/>
          <w:szCs w:val="24"/>
          <w:lang w:val="bg-BG"/>
        </w:rPr>
        <w:t>Съгласувал:……………</w:t>
      </w:r>
    </w:p>
    <w:p w:rsidR="00A316CB" w:rsidRPr="00A316CB" w:rsidRDefault="00A316CB" w:rsidP="00A316CB">
      <w:pPr>
        <w:rPr>
          <w:i/>
          <w:sz w:val="24"/>
          <w:szCs w:val="24"/>
          <w:lang w:val="bg-BG"/>
        </w:rPr>
      </w:pPr>
      <w:r w:rsidRPr="00A316CB">
        <w:rPr>
          <w:i/>
          <w:sz w:val="24"/>
          <w:szCs w:val="24"/>
          <w:lang w:val="bg-BG"/>
        </w:rPr>
        <w:tab/>
        <w:t xml:space="preserve">/ </w:t>
      </w:r>
      <w:r w:rsidR="00765CB2">
        <w:rPr>
          <w:sz w:val="24"/>
          <w:szCs w:val="24"/>
          <w:lang w:val="bg-BG"/>
        </w:rPr>
        <w:t>арх</w:t>
      </w:r>
      <w:r w:rsidRPr="00A316CB">
        <w:rPr>
          <w:sz w:val="24"/>
          <w:szCs w:val="24"/>
          <w:lang w:val="bg-BG"/>
        </w:rPr>
        <w:t xml:space="preserve">. </w:t>
      </w:r>
      <w:r w:rsidR="000C22EA">
        <w:rPr>
          <w:sz w:val="24"/>
          <w:szCs w:val="24"/>
          <w:lang w:val="bg-BG"/>
        </w:rPr>
        <w:t>Димитър Алексиев – Началник отдел УТООС</w:t>
      </w:r>
      <w:r w:rsidRPr="00A316CB">
        <w:rPr>
          <w:i/>
          <w:sz w:val="24"/>
          <w:szCs w:val="24"/>
          <w:lang w:val="bg-BG"/>
        </w:rPr>
        <w:t>/</w:t>
      </w:r>
    </w:p>
    <w:p w:rsidR="00A316CB" w:rsidRPr="00A316CB" w:rsidRDefault="00A316CB" w:rsidP="00A316CB">
      <w:pPr>
        <w:rPr>
          <w:sz w:val="24"/>
          <w:szCs w:val="24"/>
          <w:lang w:val="bg-BG"/>
        </w:rPr>
      </w:pPr>
    </w:p>
    <w:p w:rsidR="00A316CB" w:rsidRPr="00A316CB" w:rsidRDefault="00A316CB" w:rsidP="00A316CB">
      <w:pPr>
        <w:rPr>
          <w:sz w:val="24"/>
          <w:szCs w:val="24"/>
          <w:lang w:val="bg-BG"/>
        </w:rPr>
      </w:pPr>
      <w:r w:rsidRPr="00A316CB">
        <w:rPr>
          <w:sz w:val="24"/>
          <w:szCs w:val="24"/>
          <w:lang w:val="bg-BG"/>
        </w:rPr>
        <w:t>Изготвил:……………</w:t>
      </w:r>
    </w:p>
    <w:p w:rsidR="00A316CB" w:rsidRPr="00A316CB" w:rsidRDefault="00A316CB" w:rsidP="00A316CB">
      <w:pPr>
        <w:rPr>
          <w:sz w:val="24"/>
          <w:szCs w:val="24"/>
          <w:lang w:val="bg-BG"/>
        </w:rPr>
      </w:pPr>
      <w:r w:rsidRPr="00A316CB">
        <w:rPr>
          <w:i/>
          <w:sz w:val="24"/>
          <w:szCs w:val="24"/>
          <w:lang w:val="bg-BG"/>
        </w:rPr>
        <w:tab/>
        <w:t xml:space="preserve">/ </w:t>
      </w:r>
      <w:r w:rsidRPr="00A316CB">
        <w:rPr>
          <w:sz w:val="24"/>
          <w:szCs w:val="24"/>
          <w:lang w:val="bg-BG"/>
        </w:rPr>
        <w:t>Хрисант</w:t>
      </w:r>
      <w:r w:rsidR="00993B96">
        <w:rPr>
          <w:sz w:val="24"/>
          <w:szCs w:val="24"/>
          <w:lang w:val="bg-BG"/>
        </w:rPr>
        <w:t>а Чухлева, Началник отдел ОСТ</w:t>
      </w:r>
      <w:r w:rsidRPr="00A316CB">
        <w:rPr>
          <w:i/>
          <w:sz w:val="24"/>
          <w:szCs w:val="24"/>
          <w:lang w:val="bg-BG"/>
        </w:rPr>
        <w:t>/</w:t>
      </w:r>
    </w:p>
    <w:p w:rsidR="00916B8F" w:rsidRPr="00DE0FBA" w:rsidRDefault="00916B8F" w:rsidP="00A316CB">
      <w:pPr>
        <w:jc w:val="both"/>
        <w:rPr>
          <w:sz w:val="22"/>
          <w:szCs w:val="24"/>
          <w:lang w:val="bg-BG"/>
        </w:rPr>
      </w:pPr>
    </w:p>
    <w:sectPr w:rsidR="00916B8F" w:rsidRPr="00DE0FBA" w:rsidSect="00FA602B">
      <w:pgSz w:w="11906" w:h="16838"/>
      <w:pgMar w:top="0" w:right="991" w:bottom="142" w:left="1411" w:header="57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89D" w:rsidRDefault="0080789D" w:rsidP="0001099A">
      <w:r>
        <w:separator/>
      </w:r>
    </w:p>
  </w:endnote>
  <w:endnote w:type="continuationSeparator" w:id="0">
    <w:p w:rsidR="0080789D" w:rsidRDefault="0080789D" w:rsidP="00010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89D" w:rsidRDefault="0080789D" w:rsidP="0001099A">
      <w:r>
        <w:separator/>
      </w:r>
    </w:p>
  </w:footnote>
  <w:footnote w:type="continuationSeparator" w:id="0">
    <w:p w:rsidR="0080789D" w:rsidRDefault="0080789D" w:rsidP="00010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6D134DE"/>
    <w:multiLevelType w:val="hybridMultilevel"/>
    <w:tmpl w:val="05887862"/>
    <w:lvl w:ilvl="0" w:tplc="77824CF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9733721"/>
    <w:multiLevelType w:val="hybridMultilevel"/>
    <w:tmpl w:val="E4DEA3F6"/>
    <w:lvl w:ilvl="0" w:tplc="8B68BACE">
      <w:start w:val="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E241D01"/>
    <w:multiLevelType w:val="multilevel"/>
    <w:tmpl w:val="F13873AA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E9525F9"/>
    <w:multiLevelType w:val="hybridMultilevel"/>
    <w:tmpl w:val="D23AA01A"/>
    <w:lvl w:ilvl="0" w:tplc="BF722B48">
      <w:start w:val="1"/>
      <w:numFmt w:val="decimal"/>
      <w:lvlText w:val="%1."/>
      <w:lvlJc w:val="left"/>
      <w:pPr>
        <w:ind w:left="1976" w:hanging="1125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3CD5BDE"/>
    <w:multiLevelType w:val="multilevel"/>
    <w:tmpl w:val="456A7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4377A"/>
    <w:multiLevelType w:val="hybridMultilevel"/>
    <w:tmpl w:val="1B98F028"/>
    <w:lvl w:ilvl="0" w:tplc="42CAC23C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40" w:hanging="360"/>
      </w:pPr>
    </w:lvl>
    <w:lvl w:ilvl="2" w:tplc="0402001B" w:tentative="1">
      <w:start w:val="1"/>
      <w:numFmt w:val="lowerRoman"/>
      <w:lvlText w:val="%3."/>
      <w:lvlJc w:val="right"/>
      <w:pPr>
        <w:ind w:left="2560" w:hanging="180"/>
      </w:pPr>
    </w:lvl>
    <w:lvl w:ilvl="3" w:tplc="0402000F" w:tentative="1">
      <w:start w:val="1"/>
      <w:numFmt w:val="decimal"/>
      <w:lvlText w:val="%4."/>
      <w:lvlJc w:val="left"/>
      <w:pPr>
        <w:ind w:left="3280" w:hanging="360"/>
      </w:pPr>
    </w:lvl>
    <w:lvl w:ilvl="4" w:tplc="04020019" w:tentative="1">
      <w:start w:val="1"/>
      <w:numFmt w:val="lowerLetter"/>
      <w:lvlText w:val="%5."/>
      <w:lvlJc w:val="left"/>
      <w:pPr>
        <w:ind w:left="4000" w:hanging="360"/>
      </w:pPr>
    </w:lvl>
    <w:lvl w:ilvl="5" w:tplc="0402001B" w:tentative="1">
      <w:start w:val="1"/>
      <w:numFmt w:val="lowerRoman"/>
      <w:lvlText w:val="%6."/>
      <w:lvlJc w:val="right"/>
      <w:pPr>
        <w:ind w:left="4720" w:hanging="180"/>
      </w:pPr>
    </w:lvl>
    <w:lvl w:ilvl="6" w:tplc="0402000F" w:tentative="1">
      <w:start w:val="1"/>
      <w:numFmt w:val="decimal"/>
      <w:lvlText w:val="%7."/>
      <w:lvlJc w:val="left"/>
      <w:pPr>
        <w:ind w:left="5440" w:hanging="360"/>
      </w:pPr>
    </w:lvl>
    <w:lvl w:ilvl="7" w:tplc="04020019" w:tentative="1">
      <w:start w:val="1"/>
      <w:numFmt w:val="lowerLetter"/>
      <w:lvlText w:val="%8."/>
      <w:lvlJc w:val="left"/>
      <w:pPr>
        <w:ind w:left="6160" w:hanging="360"/>
      </w:pPr>
    </w:lvl>
    <w:lvl w:ilvl="8" w:tplc="040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8">
    <w:nsid w:val="145B0B6D"/>
    <w:multiLevelType w:val="hybridMultilevel"/>
    <w:tmpl w:val="6018DFEC"/>
    <w:lvl w:ilvl="0" w:tplc="D368F4EA">
      <w:start w:val="1"/>
      <w:numFmt w:val="upperRoman"/>
      <w:lvlText w:val="%1."/>
      <w:lvlJc w:val="left"/>
      <w:pPr>
        <w:ind w:left="1638" w:hanging="93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D103306"/>
    <w:multiLevelType w:val="multilevel"/>
    <w:tmpl w:val="447CAF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0D25D0E"/>
    <w:multiLevelType w:val="hybridMultilevel"/>
    <w:tmpl w:val="512A3B66"/>
    <w:lvl w:ilvl="0" w:tplc="2FECF9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2EB1681A"/>
    <w:multiLevelType w:val="hybridMultilevel"/>
    <w:tmpl w:val="0FF2184A"/>
    <w:lvl w:ilvl="0" w:tplc="0402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2FDE0BDF"/>
    <w:multiLevelType w:val="hybridMultilevel"/>
    <w:tmpl w:val="3B56A224"/>
    <w:lvl w:ilvl="0" w:tplc="FB9C48E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F6C00"/>
    <w:multiLevelType w:val="hybridMultilevel"/>
    <w:tmpl w:val="292CC07A"/>
    <w:lvl w:ilvl="0" w:tplc="25C2D342"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>
    <w:nsid w:val="32B21180"/>
    <w:multiLevelType w:val="hybridMultilevel"/>
    <w:tmpl w:val="DDB4BB3E"/>
    <w:lvl w:ilvl="0" w:tplc="040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3E1EBD"/>
    <w:multiLevelType w:val="hybridMultilevel"/>
    <w:tmpl w:val="688A11F4"/>
    <w:lvl w:ilvl="0" w:tplc="D36A09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6903519"/>
    <w:multiLevelType w:val="hybridMultilevel"/>
    <w:tmpl w:val="902C93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360B36"/>
    <w:multiLevelType w:val="hybridMultilevel"/>
    <w:tmpl w:val="65B41130"/>
    <w:lvl w:ilvl="0" w:tplc="33C456F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>
    <w:nsid w:val="53D42B39"/>
    <w:multiLevelType w:val="multilevel"/>
    <w:tmpl w:val="D2DE39BE"/>
    <w:lvl w:ilvl="0">
      <w:start w:val="4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76C04DD"/>
    <w:multiLevelType w:val="hybridMultilevel"/>
    <w:tmpl w:val="75606BC0"/>
    <w:lvl w:ilvl="0" w:tplc="748CA708">
      <w:start w:val="1"/>
      <w:numFmt w:val="none"/>
      <w:lvlText w:val=""/>
      <w:lvlJc w:val="left"/>
      <w:pPr>
        <w:tabs>
          <w:tab w:val="num" w:pos="720"/>
        </w:tabs>
        <w:ind w:left="0" w:firstLine="72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FF5DE6"/>
    <w:multiLevelType w:val="multilevel"/>
    <w:tmpl w:val="32984D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80" w:hanging="1800"/>
      </w:pPr>
      <w:rPr>
        <w:rFonts w:hint="default"/>
      </w:rPr>
    </w:lvl>
  </w:abstractNum>
  <w:abstractNum w:abstractNumId="21">
    <w:nsid w:val="5ABB065F"/>
    <w:multiLevelType w:val="hybridMultilevel"/>
    <w:tmpl w:val="6EAE9C96"/>
    <w:lvl w:ilvl="0" w:tplc="D4CAF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220302"/>
    <w:multiLevelType w:val="hybridMultilevel"/>
    <w:tmpl w:val="7AF20220"/>
    <w:lvl w:ilvl="0" w:tplc="1236E4AE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C5F7131"/>
    <w:multiLevelType w:val="hybridMultilevel"/>
    <w:tmpl w:val="E774E088"/>
    <w:lvl w:ilvl="0" w:tplc="040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AD1BD1"/>
    <w:multiLevelType w:val="multilevel"/>
    <w:tmpl w:val="D2C69EF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0"/>
        <w:szCs w:val="20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2367A2E"/>
    <w:multiLevelType w:val="hybridMultilevel"/>
    <w:tmpl w:val="A740BF2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721FC6"/>
    <w:multiLevelType w:val="hybridMultilevel"/>
    <w:tmpl w:val="254E6D1E"/>
    <w:lvl w:ilvl="0" w:tplc="0402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9930B28"/>
    <w:multiLevelType w:val="hybridMultilevel"/>
    <w:tmpl w:val="E002648A"/>
    <w:lvl w:ilvl="0" w:tplc="5C0A668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>
    <w:nsid w:val="6B5B47DF"/>
    <w:multiLevelType w:val="hybridMultilevel"/>
    <w:tmpl w:val="902AFCBE"/>
    <w:lvl w:ilvl="0" w:tplc="E9448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6E179B"/>
    <w:multiLevelType w:val="hybridMultilevel"/>
    <w:tmpl w:val="EE3C0206"/>
    <w:lvl w:ilvl="0" w:tplc="03D8C194">
      <w:start w:val="1"/>
      <w:numFmt w:val="upperRoman"/>
      <w:lvlText w:val="%1."/>
      <w:lvlJc w:val="left"/>
      <w:pPr>
        <w:ind w:left="291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276" w:hanging="360"/>
      </w:pPr>
    </w:lvl>
    <w:lvl w:ilvl="2" w:tplc="0402001B" w:tentative="1">
      <w:start w:val="1"/>
      <w:numFmt w:val="lowerRoman"/>
      <w:lvlText w:val="%3."/>
      <w:lvlJc w:val="right"/>
      <w:pPr>
        <w:ind w:left="3996" w:hanging="180"/>
      </w:pPr>
    </w:lvl>
    <w:lvl w:ilvl="3" w:tplc="0402000F" w:tentative="1">
      <w:start w:val="1"/>
      <w:numFmt w:val="decimal"/>
      <w:lvlText w:val="%4."/>
      <w:lvlJc w:val="left"/>
      <w:pPr>
        <w:ind w:left="4716" w:hanging="360"/>
      </w:pPr>
    </w:lvl>
    <w:lvl w:ilvl="4" w:tplc="04020019" w:tentative="1">
      <w:start w:val="1"/>
      <w:numFmt w:val="lowerLetter"/>
      <w:lvlText w:val="%5."/>
      <w:lvlJc w:val="left"/>
      <w:pPr>
        <w:ind w:left="5436" w:hanging="360"/>
      </w:pPr>
    </w:lvl>
    <w:lvl w:ilvl="5" w:tplc="0402001B" w:tentative="1">
      <w:start w:val="1"/>
      <w:numFmt w:val="lowerRoman"/>
      <w:lvlText w:val="%6."/>
      <w:lvlJc w:val="right"/>
      <w:pPr>
        <w:ind w:left="6156" w:hanging="180"/>
      </w:pPr>
    </w:lvl>
    <w:lvl w:ilvl="6" w:tplc="0402000F" w:tentative="1">
      <w:start w:val="1"/>
      <w:numFmt w:val="decimal"/>
      <w:lvlText w:val="%7."/>
      <w:lvlJc w:val="left"/>
      <w:pPr>
        <w:ind w:left="6876" w:hanging="360"/>
      </w:pPr>
    </w:lvl>
    <w:lvl w:ilvl="7" w:tplc="04020019" w:tentative="1">
      <w:start w:val="1"/>
      <w:numFmt w:val="lowerLetter"/>
      <w:lvlText w:val="%8."/>
      <w:lvlJc w:val="left"/>
      <w:pPr>
        <w:ind w:left="7596" w:hanging="360"/>
      </w:pPr>
    </w:lvl>
    <w:lvl w:ilvl="8" w:tplc="0402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30">
    <w:nsid w:val="7002418B"/>
    <w:multiLevelType w:val="multilevel"/>
    <w:tmpl w:val="447CAF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>
    <w:nsid w:val="70570A09"/>
    <w:multiLevelType w:val="multilevel"/>
    <w:tmpl w:val="537069F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4E40D1D"/>
    <w:multiLevelType w:val="multilevel"/>
    <w:tmpl w:val="8786C65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80" w:hanging="1800"/>
      </w:pPr>
      <w:rPr>
        <w:rFonts w:hint="default"/>
      </w:rPr>
    </w:lvl>
  </w:abstractNum>
  <w:abstractNum w:abstractNumId="33">
    <w:nsid w:val="78606041"/>
    <w:multiLevelType w:val="hybridMultilevel"/>
    <w:tmpl w:val="CAD03CD8"/>
    <w:lvl w:ilvl="0" w:tplc="D8C465B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7A72347D"/>
    <w:multiLevelType w:val="hybridMultilevel"/>
    <w:tmpl w:val="A4E6766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7B5E10AE"/>
    <w:multiLevelType w:val="hybridMultilevel"/>
    <w:tmpl w:val="3CE0C08E"/>
    <w:lvl w:ilvl="0" w:tplc="2FECF9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4"/>
  </w:num>
  <w:num w:numId="5">
    <w:abstractNumId w:val="7"/>
  </w:num>
  <w:num w:numId="6">
    <w:abstractNumId w:val="32"/>
  </w:num>
  <w:num w:numId="7">
    <w:abstractNumId w:val="20"/>
  </w:num>
  <w:num w:numId="8">
    <w:abstractNumId w:val="6"/>
  </w:num>
  <w:num w:numId="9">
    <w:abstractNumId w:val="3"/>
  </w:num>
  <w:num w:numId="10">
    <w:abstractNumId w:val="31"/>
  </w:num>
  <w:num w:numId="11">
    <w:abstractNumId w:val="18"/>
  </w:num>
  <w:num w:numId="12">
    <w:abstractNumId w:val="24"/>
  </w:num>
  <w:num w:numId="13">
    <w:abstractNumId w:val="14"/>
  </w:num>
  <w:num w:numId="14">
    <w:abstractNumId w:val="23"/>
  </w:num>
  <w:num w:numId="15">
    <w:abstractNumId w:val="16"/>
  </w:num>
  <w:num w:numId="16">
    <w:abstractNumId w:val="5"/>
  </w:num>
  <w:num w:numId="17">
    <w:abstractNumId w:val="9"/>
  </w:num>
  <w:num w:numId="18">
    <w:abstractNumId w:val="30"/>
  </w:num>
  <w:num w:numId="19">
    <w:abstractNumId w:val="11"/>
  </w:num>
  <w:num w:numId="20">
    <w:abstractNumId w:val="33"/>
  </w:num>
  <w:num w:numId="21">
    <w:abstractNumId w:val="21"/>
  </w:num>
  <w:num w:numId="22">
    <w:abstractNumId w:val="0"/>
  </w:num>
  <w:num w:numId="23">
    <w:abstractNumId w:val="1"/>
  </w:num>
  <w:num w:numId="24">
    <w:abstractNumId w:val="27"/>
  </w:num>
  <w:num w:numId="25">
    <w:abstractNumId w:val="29"/>
  </w:num>
  <w:num w:numId="26">
    <w:abstractNumId w:val="26"/>
  </w:num>
  <w:num w:numId="27">
    <w:abstractNumId w:val="8"/>
  </w:num>
  <w:num w:numId="28">
    <w:abstractNumId w:val="25"/>
  </w:num>
  <w:num w:numId="29">
    <w:abstractNumId w:val="15"/>
  </w:num>
  <w:num w:numId="30">
    <w:abstractNumId w:val="22"/>
  </w:num>
  <w:num w:numId="31">
    <w:abstractNumId w:val="28"/>
  </w:num>
  <w:num w:numId="32">
    <w:abstractNumId w:val="12"/>
  </w:num>
  <w:num w:numId="33">
    <w:abstractNumId w:val="13"/>
  </w:num>
  <w:num w:numId="34">
    <w:abstractNumId w:val="34"/>
  </w:num>
  <w:num w:numId="35">
    <w:abstractNumId w:val="10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84"/>
    <w:rsid w:val="0001099A"/>
    <w:rsid w:val="000308A7"/>
    <w:rsid w:val="00037633"/>
    <w:rsid w:val="00050A9E"/>
    <w:rsid w:val="000512F9"/>
    <w:rsid w:val="00067D7C"/>
    <w:rsid w:val="000777FB"/>
    <w:rsid w:val="000A3329"/>
    <w:rsid w:val="000B0496"/>
    <w:rsid w:val="000B43EF"/>
    <w:rsid w:val="000C22EA"/>
    <w:rsid w:val="000D1543"/>
    <w:rsid w:val="000E3893"/>
    <w:rsid w:val="000F3890"/>
    <w:rsid w:val="001113F9"/>
    <w:rsid w:val="00127FAB"/>
    <w:rsid w:val="00141447"/>
    <w:rsid w:val="00142D16"/>
    <w:rsid w:val="00144E57"/>
    <w:rsid w:val="00145565"/>
    <w:rsid w:val="0014563B"/>
    <w:rsid w:val="001468D9"/>
    <w:rsid w:val="001613D7"/>
    <w:rsid w:val="001702B2"/>
    <w:rsid w:val="001734DB"/>
    <w:rsid w:val="001823BD"/>
    <w:rsid w:val="00191BF0"/>
    <w:rsid w:val="001947EA"/>
    <w:rsid w:val="001A089D"/>
    <w:rsid w:val="001A55D4"/>
    <w:rsid w:val="001B014D"/>
    <w:rsid w:val="001B35A9"/>
    <w:rsid w:val="001C5BB9"/>
    <w:rsid w:val="001D03F0"/>
    <w:rsid w:val="001D37C2"/>
    <w:rsid w:val="001D4DC7"/>
    <w:rsid w:val="001E6762"/>
    <w:rsid w:val="00207E2F"/>
    <w:rsid w:val="00216936"/>
    <w:rsid w:val="00223462"/>
    <w:rsid w:val="00241A34"/>
    <w:rsid w:val="002514A3"/>
    <w:rsid w:val="0025426C"/>
    <w:rsid w:val="002550E9"/>
    <w:rsid w:val="00262DE0"/>
    <w:rsid w:val="00264461"/>
    <w:rsid w:val="002838E3"/>
    <w:rsid w:val="00285905"/>
    <w:rsid w:val="002871F8"/>
    <w:rsid w:val="002A745D"/>
    <w:rsid w:val="002B1540"/>
    <w:rsid w:val="002B5C93"/>
    <w:rsid w:val="002B60DE"/>
    <w:rsid w:val="002C1A01"/>
    <w:rsid w:val="002D7EE9"/>
    <w:rsid w:val="0030157C"/>
    <w:rsid w:val="00312F31"/>
    <w:rsid w:val="00321D98"/>
    <w:rsid w:val="00321FF2"/>
    <w:rsid w:val="00325C9C"/>
    <w:rsid w:val="00330220"/>
    <w:rsid w:val="0033131D"/>
    <w:rsid w:val="00350A74"/>
    <w:rsid w:val="00356DC7"/>
    <w:rsid w:val="00362D44"/>
    <w:rsid w:val="003674E9"/>
    <w:rsid w:val="00381A74"/>
    <w:rsid w:val="00384569"/>
    <w:rsid w:val="003874F9"/>
    <w:rsid w:val="00397A1A"/>
    <w:rsid w:val="003B2B8B"/>
    <w:rsid w:val="003B2D52"/>
    <w:rsid w:val="003B7CCD"/>
    <w:rsid w:val="003C1168"/>
    <w:rsid w:val="003C28AF"/>
    <w:rsid w:val="003F0C5C"/>
    <w:rsid w:val="003F66EB"/>
    <w:rsid w:val="00400BBC"/>
    <w:rsid w:val="004028ED"/>
    <w:rsid w:val="00413533"/>
    <w:rsid w:val="00414C21"/>
    <w:rsid w:val="0042268B"/>
    <w:rsid w:val="00427E69"/>
    <w:rsid w:val="00432745"/>
    <w:rsid w:val="00441AE2"/>
    <w:rsid w:val="00452E12"/>
    <w:rsid w:val="00455283"/>
    <w:rsid w:val="00456D7C"/>
    <w:rsid w:val="00485CCF"/>
    <w:rsid w:val="00486974"/>
    <w:rsid w:val="004C1276"/>
    <w:rsid w:val="004C1CB9"/>
    <w:rsid w:val="004C4719"/>
    <w:rsid w:val="004C4CDC"/>
    <w:rsid w:val="004D0ABA"/>
    <w:rsid w:val="004D277F"/>
    <w:rsid w:val="005151E2"/>
    <w:rsid w:val="005330ED"/>
    <w:rsid w:val="005415B4"/>
    <w:rsid w:val="0054345E"/>
    <w:rsid w:val="0055297C"/>
    <w:rsid w:val="00555310"/>
    <w:rsid w:val="0055545F"/>
    <w:rsid w:val="00555AC9"/>
    <w:rsid w:val="0056311E"/>
    <w:rsid w:val="00563CA6"/>
    <w:rsid w:val="00565397"/>
    <w:rsid w:val="00593008"/>
    <w:rsid w:val="005A201D"/>
    <w:rsid w:val="005B3777"/>
    <w:rsid w:val="005B5B2B"/>
    <w:rsid w:val="005C418C"/>
    <w:rsid w:val="005D0102"/>
    <w:rsid w:val="005D5E29"/>
    <w:rsid w:val="005D78CB"/>
    <w:rsid w:val="0060302D"/>
    <w:rsid w:val="0060416C"/>
    <w:rsid w:val="00606A50"/>
    <w:rsid w:val="00610341"/>
    <w:rsid w:val="00610A23"/>
    <w:rsid w:val="006126A0"/>
    <w:rsid w:val="0061653E"/>
    <w:rsid w:val="00631DCD"/>
    <w:rsid w:val="00643102"/>
    <w:rsid w:val="006475CF"/>
    <w:rsid w:val="00647BC3"/>
    <w:rsid w:val="0065172E"/>
    <w:rsid w:val="006574CC"/>
    <w:rsid w:val="006867FA"/>
    <w:rsid w:val="006920F5"/>
    <w:rsid w:val="00695994"/>
    <w:rsid w:val="006A0933"/>
    <w:rsid w:val="006A2178"/>
    <w:rsid w:val="006A4228"/>
    <w:rsid w:val="006C42CC"/>
    <w:rsid w:val="006D1D72"/>
    <w:rsid w:val="006E6511"/>
    <w:rsid w:val="006F0745"/>
    <w:rsid w:val="006F0A8D"/>
    <w:rsid w:val="006F6523"/>
    <w:rsid w:val="007137CB"/>
    <w:rsid w:val="00714F9C"/>
    <w:rsid w:val="00726449"/>
    <w:rsid w:val="00753004"/>
    <w:rsid w:val="00753119"/>
    <w:rsid w:val="00762C42"/>
    <w:rsid w:val="007635A6"/>
    <w:rsid w:val="00765CB2"/>
    <w:rsid w:val="0077428D"/>
    <w:rsid w:val="00795E76"/>
    <w:rsid w:val="007D0995"/>
    <w:rsid w:val="007E1395"/>
    <w:rsid w:val="007F0187"/>
    <w:rsid w:val="007F0553"/>
    <w:rsid w:val="00803107"/>
    <w:rsid w:val="0080789D"/>
    <w:rsid w:val="0081216D"/>
    <w:rsid w:val="00816DC3"/>
    <w:rsid w:val="00817B92"/>
    <w:rsid w:val="00826E8F"/>
    <w:rsid w:val="00834BA6"/>
    <w:rsid w:val="00841297"/>
    <w:rsid w:val="00843C7D"/>
    <w:rsid w:val="00846393"/>
    <w:rsid w:val="00860DBA"/>
    <w:rsid w:val="0087292F"/>
    <w:rsid w:val="0088442E"/>
    <w:rsid w:val="008923C0"/>
    <w:rsid w:val="008A2FF2"/>
    <w:rsid w:val="008C4E7B"/>
    <w:rsid w:val="008F4D45"/>
    <w:rsid w:val="008F6AA9"/>
    <w:rsid w:val="009063A2"/>
    <w:rsid w:val="00916B8F"/>
    <w:rsid w:val="0092024B"/>
    <w:rsid w:val="009229AE"/>
    <w:rsid w:val="009300C9"/>
    <w:rsid w:val="00935D38"/>
    <w:rsid w:val="009415F9"/>
    <w:rsid w:val="00965314"/>
    <w:rsid w:val="00972DF1"/>
    <w:rsid w:val="0097584C"/>
    <w:rsid w:val="0097606F"/>
    <w:rsid w:val="00992D95"/>
    <w:rsid w:val="00993B96"/>
    <w:rsid w:val="00996F68"/>
    <w:rsid w:val="009A4651"/>
    <w:rsid w:val="009A789B"/>
    <w:rsid w:val="009B230E"/>
    <w:rsid w:val="009B5078"/>
    <w:rsid w:val="009C41F2"/>
    <w:rsid w:val="009E1ACB"/>
    <w:rsid w:val="009F6899"/>
    <w:rsid w:val="00A1563C"/>
    <w:rsid w:val="00A209B6"/>
    <w:rsid w:val="00A2285B"/>
    <w:rsid w:val="00A26964"/>
    <w:rsid w:val="00A3167D"/>
    <w:rsid w:val="00A316CB"/>
    <w:rsid w:val="00A350F3"/>
    <w:rsid w:val="00A40E30"/>
    <w:rsid w:val="00A511B7"/>
    <w:rsid w:val="00A63916"/>
    <w:rsid w:val="00A943FB"/>
    <w:rsid w:val="00A97EE3"/>
    <w:rsid w:val="00AA16BC"/>
    <w:rsid w:val="00AA31F4"/>
    <w:rsid w:val="00AA6380"/>
    <w:rsid w:val="00AB1704"/>
    <w:rsid w:val="00AB44CE"/>
    <w:rsid w:val="00AC1C7B"/>
    <w:rsid w:val="00AD4332"/>
    <w:rsid w:val="00AF30B0"/>
    <w:rsid w:val="00B121F3"/>
    <w:rsid w:val="00B128F0"/>
    <w:rsid w:val="00B13D6F"/>
    <w:rsid w:val="00B146E5"/>
    <w:rsid w:val="00B224D7"/>
    <w:rsid w:val="00B43C3C"/>
    <w:rsid w:val="00B526D2"/>
    <w:rsid w:val="00B65816"/>
    <w:rsid w:val="00B72DFF"/>
    <w:rsid w:val="00B7734C"/>
    <w:rsid w:val="00B87FC9"/>
    <w:rsid w:val="00B921B0"/>
    <w:rsid w:val="00BA3A77"/>
    <w:rsid w:val="00BB2820"/>
    <w:rsid w:val="00BB61FE"/>
    <w:rsid w:val="00BC4A44"/>
    <w:rsid w:val="00BC6AB9"/>
    <w:rsid w:val="00BC7463"/>
    <w:rsid w:val="00BD3F9F"/>
    <w:rsid w:val="00BE430C"/>
    <w:rsid w:val="00BE6990"/>
    <w:rsid w:val="00BF69CF"/>
    <w:rsid w:val="00C01B5A"/>
    <w:rsid w:val="00C075DD"/>
    <w:rsid w:val="00C15825"/>
    <w:rsid w:val="00C31CD2"/>
    <w:rsid w:val="00C35319"/>
    <w:rsid w:val="00C50597"/>
    <w:rsid w:val="00C50DB4"/>
    <w:rsid w:val="00C54D1F"/>
    <w:rsid w:val="00C84AD8"/>
    <w:rsid w:val="00C93D02"/>
    <w:rsid w:val="00C9481F"/>
    <w:rsid w:val="00C9658D"/>
    <w:rsid w:val="00CB3761"/>
    <w:rsid w:val="00CC314A"/>
    <w:rsid w:val="00CD7C76"/>
    <w:rsid w:val="00D12026"/>
    <w:rsid w:val="00D311E2"/>
    <w:rsid w:val="00D34082"/>
    <w:rsid w:val="00D418C3"/>
    <w:rsid w:val="00D4276A"/>
    <w:rsid w:val="00D54141"/>
    <w:rsid w:val="00D726CF"/>
    <w:rsid w:val="00D86472"/>
    <w:rsid w:val="00D97BCD"/>
    <w:rsid w:val="00DA6DF2"/>
    <w:rsid w:val="00DB606D"/>
    <w:rsid w:val="00DC00BC"/>
    <w:rsid w:val="00DC265F"/>
    <w:rsid w:val="00DC63E5"/>
    <w:rsid w:val="00DC6907"/>
    <w:rsid w:val="00DD40ED"/>
    <w:rsid w:val="00DD4E48"/>
    <w:rsid w:val="00DE0882"/>
    <w:rsid w:val="00DE0FBA"/>
    <w:rsid w:val="00DE4D66"/>
    <w:rsid w:val="00DF4156"/>
    <w:rsid w:val="00E0023A"/>
    <w:rsid w:val="00E07257"/>
    <w:rsid w:val="00E24252"/>
    <w:rsid w:val="00E254AF"/>
    <w:rsid w:val="00E34B86"/>
    <w:rsid w:val="00E4778C"/>
    <w:rsid w:val="00E56B20"/>
    <w:rsid w:val="00E7027C"/>
    <w:rsid w:val="00E87FEA"/>
    <w:rsid w:val="00E95D6B"/>
    <w:rsid w:val="00E965D3"/>
    <w:rsid w:val="00EB14D6"/>
    <w:rsid w:val="00EB7A3C"/>
    <w:rsid w:val="00EE01C1"/>
    <w:rsid w:val="00EE6AF4"/>
    <w:rsid w:val="00EF6CD6"/>
    <w:rsid w:val="00F117AF"/>
    <w:rsid w:val="00F20E49"/>
    <w:rsid w:val="00F30D20"/>
    <w:rsid w:val="00F66A64"/>
    <w:rsid w:val="00F80770"/>
    <w:rsid w:val="00F82129"/>
    <w:rsid w:val="00F85FA5"/>
    <w:rsid w:val="00F96591"/>
    <w:rsid w:val="00FA0D84"/>
    <w:rsid w:val="00FA602B"/>
    <w:rsid w:val="00FA7295"/>
    <w:rsid w:val="00FC032C"/>
    <w:rsid w:val="00FD21B2"/>
    <w:rsid w:val="00FD377B"/>
    <w:rsid w:val="00FE4CA9"/>
    <w:rsid w:val="00FF7738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29497-6DC6-4C2E-87FA-D5FC765D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C93"/>
    <w:rPr>
      <w:sz w:val="28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6311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A0D84"/>
    <w:rPr>
      <w:rFonts w:ascii="Tahoma" w:hAnsi="Tahoma"/>
      <w:sz w:val="16"/>
      <w:szCs w:val="16"/>
      <w:lang w:eastAsia="x-none"/>
    </w:rPr>
  </w:style>
  <w:style w:type="character" w:customStyle="1" w:styleId="a5">
    <w:name w:val="Изнесен текст Знак"/>
    <w:link w:val="a4"/>
    <w:uiPriority w:val="99"/>
    <w:semiHidden/>
    <w:rsid w:val="00FA0D84"/>
    <w:rPr>
      <w:rFonts w:ascii="Tahoma" w:hAnsi="Tahoma" w:cs="Tahoma"/>
      <w:sz w:val="16"/>
      <w:szCs w:val="16"/>
      <w:lang w:val="en-US"/>
    </w:rPr>
  </w:style>
  <w:style w:type="paragraph" w:styleId="a6">
    <w:name w:val="header"/>
    <w:basedOn w:val="a"/>
    <w:link w:val="a7"/>
    <w:uiPriority w:val="99"/>
    <w:semiHidden/>
    <w:unhideWhenUsed/>
    <w:rsid w:val="0001099A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a7">
    <w:name w:val="Горен колонтитул Знак"/>
    <w:link w:val="a6"/>
    <w:uiPriority w:val="99"/>
    <w:semiHidden/>
    <w:rsid w:val="0001099A"/>
    <w:rPr>
      <w:sz w:val="28"/>
      <w:lang w:val="en-US"/>
    </w:rPr>
  </w:style>
  <w:style w:type="paragraph" w:styleId="a8">
    <w:name w:val="footer"/>
    <w:basedOn w:val="a"/>
    <w:link w:val="a9"/>
    <w:uiPriority w:val="99"/>
    <w:unhideWhenUsed/>
    <w:rsid w:val="0001099A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a9">
    <w:name w:val="Долен колонтитул Знак"/>
    <w:link w:val="a8"/>
    <w:uiPriority w:val="99"/>
    <w:rsid w:val="0001099A"/>
    <w:rPr>
      <w:sz w:val="28"/>
      <w:lang w:val="en-US"/>
    </w:rPr>
  </w:style>
  <w:style w:type="character" w:customStyle="1" w:styleId="aa">
    <w:name w:val="Основен текст_"/>
    <w:link w:val="1"/>
    <w:rsid w:val="009F6899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2">
    <w:name w:val="Основен текст (2)_"/>
    <w:link w:val="20"/>
    <w:rsid w:val="009F6899"/>
    <w:rPr>
      <w:rFonts w:ascii="Sylfaen" w:eastAsia="Sylfaen" w:hAnsi="Sylfaen" w:cs="Sylfaen"/>
      <w:sz w:val="22"/>
      <w:szCs w:val="22"/>
      <w:shd w:val="clear" w:color="auto" w:fill="FFFFFF"/>
    </w:rPr>
  </w:style>
  <w:style w:type="paragraph" w:customStyle="1" w:styleId="1">
    <w:name w:val="Основен текст1"/>
    <w:basedOn w:val="a"/>
    <w:link w:val="aa"/>
    <w:rsid w:val="009F6899"/>
    <w:pPr>
      <w:shd w:val="clear" w:color="auto" w:fill="FFFFFF"/>
      <w:spacing w:line="0" w:lineRule="atLeast"/>
      <w:ind w:hanging="1080"/>
    </w:pPr>
    <w:rPr>
      <w:rFonts w:ascii="Sylfaen" w:eastAsia="Sylfaen" w:hAnsi="Sylfaen" w:cs="Sylfaen"/>
      <w:sz w:val="23"/>
      <w:szCs w:val="23"/>
      <w:lang w:val="bg-BG"/>
    </w:rPr>
  </w:style>
  <w:style w:type="paragraph" w:customStyle="1" w:styleId="20">
    <w:name w:val="Основен текст (2)"/>
    <w:basedOn w:val="a"/>
    <w:link w:val="2"/>
    <w:rsid w:val="009F6899"/>
    <w:pPr>
      <w:shd w:val="clear" w:color="auto" w:fill="FFFFFF"/>
      <w:spacing w:line="269" w:lineRule="exact"/>
      <w:ind w:hanging="1080"/>
    </w:pPr>
    <w:rPr>
      <w:rFonts w:ascii="Sylfaen" w:eastAsia="Sylfaen" w:hAnsi="Sylfaen" w:cs="Sylfaen"/>
      <w:sz w:val="22"/>
      <w:szCs w:val="22"/>
      <w:lang w:val="bg-BG"/>
    </w:rPr>
  </w:style>
  <w:style w:type="character" w:customStyle="1" w:styleId="ab">
    <w:name w:val="Долен колонтитул_"/>
    <w:link w:val="10"/>
    <w:rsid w:val="00C50597"/>
    <w:rPr>
      <w:shd w:val="clear" w:color="auto" w:fill="FFFFFF"/>
    </w:rPr>
  </w:style>
  <w:style w:type="character" w:customStyle="1" w:styleId="28pt">
    <w:name w:val="Основен текст (2) + 8 pt"/>
    <w:rsid w:val="00C505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28pt0">
    <w:name w:val="Основен текст (2) + 8 pt;Удебелен;Малки букви"/>
    <w:rsid w:val="00C50597"/>
    <w:rPr>
      <w:rFonts w:ascii="Times New Roman" w:eastAsia="Times New Roman" w:hAnsi="Times New Roman" w:cs="Times New Roman"/>
      <w:b/>
      <w:bCs/>
      <w:i w:val="0"/>
      <w:iCs w:val="0"/>
      <w:smallCaps/>
      <w:strike w:val="0"/>
      <w:spacing w:val="0"/>
      <w:sz w:val="16"/>
      <w:szCs w:val="16"/>
      <w:shd w:val="clear" w:color="auto" w:fill="FFFFFF"/>
    </w:rPr>
  </w:style>
  <w:style w:type="character" w:customStyle="1" w:styleId="PalatinoLinotype9pt">
    <w:name w:val="Основен текст + Palatino Linotype;9 pt;Удебелен"/>
    <w:rsid w:val="00C50597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PalatinoLinotype-1pt">
    <w:name w:val="Основен текст + Palatino Linotype;Курсив;Разредка -1 pt"/>
    <w:rsid w:val="00C50597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spacing w:val="-20"/>
      <w:sz w:val="20"/>
      <w:szCs w:val="20"/>
      <w:shd w:val="clear" w:color="auto" w:fill="FFFFFF"/>
    </w:rPr>
  </w:style>
  <w:style w:type="character" w:customStyle="1" w:styleId="Gulim8pt0pt">
    <w:name w:val="Основен текст + Gulim;8 pt;Курсив;Разредка 0 pt"/>
    <w:rsid w:val="00C50597"/>
    <w:rPr>
      <w:rFonts w:ascii="Gulim" w:eastAsia="Gulim" w:hAnsi="Gulim" w:cs="Gulim"/>
      <w:b w:val="0"/>
      <w:bCs w:val="0"/>
      <w:i/>
      <w:iCs/>
      <w:smallCaps w:val="0"/>
      <w:strike w:val="0"/>
      <w:spacing w:val="10"/>
      <w:sz w:val="16"/>
      <w:szCs w:val="16"/>
      <w:shd w:val="clear" w:color="auto" w:fill="FFFFFF"/>
    </w:rPr>
  </w:style>
  <w:style w:type="character" w:customStyle="1" w:styleId="-1pt">
    <w:name w:val="Основен текст + Разредка -1 pt"/>
    <w:rsid w:val="00C505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0"/>
      <w:szCs w:val="20"/>
      <w:shd w:val="clear" w:color="auto" w:fill="FFFFFF"/>
    </w:rPr>
  </w:style>
  <w:style w:type="paragraph" w:customStyle="1" w:styleId="10">
    <w:name w:val="Долен колонтитул1"/>
    <w:basedOn w:val="a"/>
    <w:link w:val="ab"/>
    <w:rsid w:val="00C50597"/>
    <w:pPr>
      <w:shd w:val="clear" w:color="auto" w:fill="FFFFFF"/>
      <w:spacing w:line="230" w:lineRule="exact"/>
      <w:ind w:hanging="340"/>
      <w:jc w:val="both"/>
    </w:pPr>
    <w:rPr>
      <w:sz w:val="20"/>
      <w:lang w:val="bg-BG"/>
    </w:rPr>
  </w:style>
  <w:style w:type="paragraph" w:customStyle="1" w:styleId="21">
    <w:name w:val="Основен текст2"/>
    <w:basedOn w:val="a"/>
    <w:rsid w:val="00C50597"/>
    <w:pPr>
      <w:shd w:val="clear" w:color="auto" w:fill="FFFFFF"/>
      <w:spacing w:line="230" w:lineRule="exact"/>
      <w:ind w:hanging="360"/>
      <w:jc w:val="both"/>
    </w:pPr>
    <w:rPr>
      <w:color w:val="000000"/>
      <w:sz w:val="20"/>
      <w:lang w:val="bg"/>
    </w:rPr>
  </w:style>
  <w:style w:type="paragraph" w:styleId="ac">
    <w:name w:val="footnote text"/>
    <w:basedOn w:val="a"/>
    <w:link w:val="ad"/>
    <w:uiPriority w:val="99"/>
    <w:semiHidden/>
    <w:unhideWhenUsed/>
    <w:rsid w:val="00A350F3"/>
    <w:rPr>
      <w:sz w:val="20"/>
    </w:rPr>
  </w:style>
  <w:style w:type="character" w:customStyle="1" w:styleId="ad">
    <w:name w:val="Текст под линия Знак"/>
    <w:link w:val="ac"/>
    <w:uiPriority w:val="99"/>
    <w:semiHidden/>
    <w:rsid w:val="00A350F3"/>
    <w:rPr>
      <w:lang w:val="en-US"/>
    </w:rPr>
  </w:style>
  <w:style w:type="paragraph" w:customStyle="1" w:styleId="CharChar">
    <w:name w:val="Char Char Знак"/>
    <w:basedOn w:val="a"/>
    <w:rsid w:val="006F0A8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e">
    <w:name w:val="No Spacing"/>
    <w:uiPriority w:val="1"/>
    <w:qFormat/>
    <w:rsid w:val="001468D9"/>
    <w:rPr>
      <w:sz w:val="28"/>
      <w:lang w:val="en-US"/>
    </w:rPr>
  </w:style>
  <w:style w:type="character" w:customStyle="1" w:styleId="newdocreference1">
    <w:name w:val="newdocreference1"/>
    <w:rsid w:val="00AA6380"/>
    <w:rPr>
      <w:i w:val="0"/>
      <w:iCs w:val="0"/>
      <w:color w:val="0000FF"/>
      <w:u w:val="single"/>
    </w:rPr>
  </w:style>
  <w:style w:type="table" w:styleId="af">
    <w:name w:val="Table Grid"/>
    <w:basedOn w:val="a1"/>
    <w:uiPriority w:val="59"/>
    <w:rsid w:val="00485C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tareca\&#1073;&#1083;&#1072;&#1085;&#1082;&#1072;%20&#1089;%20&#1054;&#1073;&#1097;&#1080;&#1085;&#1072;%20&#1055;&#1086;&#1084;&#1086;&#1088;&#1080;&#1077;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60EFCD-1E8F-4B7F-8323-1735E051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бланка с Община Поморие.dotx</Template>
  <TotalTime>60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 ПОМОРИЕ    8200 ПОМОРИЕ  ул</vt:lpstr>
      <vt:lpstr>ОБЩИНА  ПОМОРИЕ    8200 ПОМОРИЕ  ул</vt:lpstr>
    </vt:vector>
  </TitlesOfParts>
  <Company>POMORIE</Company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 ПОМОРИЕ    8200 ПОМОРИЕ  ул</dc:title>
  <dc:subject/>
  <dc:creator>МДААР</dc:creator>
  <cp:keywords/>
  <cp:lastModifiedBy>User1</cp:lastModifiedBy>
  <cp:revision>14</cp:revision>
  <cp:lastPrinted>2022-10-06T05:39:00Z</cp:lastPrinted>
  <dcterms:created xsi:type="dcterms:W3CDTF">2026-09-24T06:05:00Z</dcterms:created>
  <dcterms:modified xsi:type="dcterms:W3CDTF">2026-09-24T07:06:00Z</dcterms:modified>
</cp:coreProperties>
</file>